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B8197" w14:textId="2350E2AC" w:rsidR="0041392B" w:rsidRPr="00AE737F" w:rsidRDefault="00E843B6" w:rsidP="00E843B6">
      <w:pPr>
        <w:tabs>
          <w:tab w:val="left" w:pos="5954"/>
        </w:tabs>
        <w:spacing w:line="276" w:lineRule="auto"/>
        <w:ind w:right="-374"/>
        <w:rPr>
          <w:rFonts w:ascii="Poppins" w:hAnsi="Poppins" w:cs="Poppins"/>
          <w:b/>
          <w:bCs/>
          <w:color w:val="028387"/>
        </w:rPr>
      </w:pPr>
      <w:r>
        <w:rPr>
          <w:rFonts w:ascii="Poppins" w:hAnsi="Poppins" w:cs="Poppins"/>
          <w:b/>
          <w:bCs/>
          <w:color w:val="028387"/>
        </w:rPr>
        <w:tab/>
      </w:r>
      <w:r w:rsidR="0041392B" w:rsidRPr="00AE737F">
        <w:rPr>
          <w:rFonts w:ascii="Poppins" w:hAnsi="Poppins" w:cs="Poppins"/>
          <w:b/>
          <w:bCs/>
          <w:color w:val="028387"/>
        </w:rPr>
        <w:t>Energetikai Auditorok</w:t>
      </w:r>
      <w:r w:rsidR="00394239">
        <w:rPr>
          <w:rFonts w:ascii="Poppins" w:hAnsi="Poppins" w:cs="Poppins"/>
          <w:b/>
          <w:bCs/>
          <w:color w:val="028387"/>
        </w:rPr>
        <w:t xml:space="preserve"> </w:t>
      </w:r>
      <w:r w:rsidR="0041392B" w:rsidRPr="00AE737F">
        <w:rPr>
          <w:rFonts w:ascii="Poppins" w:hAnsi="Poppins" w:cs="Poppins"/>
          <w:b/>
          <w:bCs/>
          <w:color w:val="028387"/>
        </w:rPr>
        <w:t>Szövetsége</w:t>
      </w:r>
    </w:p>
    <w:p w14:paraId="2F214D2A" w14:textId="2B9A1C26" w:rsidR="00E843B6" w:rsidRDefault="00E843B6" w:rsidP="00E843B6">
      <w:pPr>
        <w:tabs>
          <w:tab w:val="left" w:pos="5954"/>
        </w:tabs>
        <w:spacing w:after="120" w:line="276" w:lineRule="auto"/>
        <w:ind w:right="-335"/>
        <w:contextualSpacing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="00AE737F">
        <w:rPr>
          <w:rFonts w:ascii="Poppins" w:hAnsi="Poppins" w:cs="Poppins"/>
          <w:color w:val="028387"/>
          <w:sz w:val="20"/>
          <w:szCs w:val="20"/>
        </w:rPr>
        <w:t>Tatár Dénes elnök úr részére</w:t>
      </w:r>
      <w:r w:rsidR="0041392B" w:rsidRPr="00AE737F">
        <w:rPr>
          <w:rFonts w:ascii="Poppins" w:hAnsi="Poppins" w:cs="Poppins"/>
          <w:color w:val="028387"/>
          <w:sz w:val="20"/>
          <w:szCs w:val="20"/>
        </w:rPr>
        <w:t xml:space="preserve"> </w:t>
      </w:r>
    </w:p>
    <w:p w14:paraId="1FF39E55" w14:textId="5236BA1E" w:rsidR="00E843B6" w:rsidRDefault="00E843B6" w:rsidP="00E843B6">
      <w:pPr>
        <w:tabs>
          <w:tab w:val="left" w:pos="5954"/>
        </w:tabs>
        <w:spacing w:line="276" w:lineRule="auto"/>
        <w:ind w:right="-337"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="0041392B" w:rsidRPr="00AE737F">
        <w:rPr>
          <w:rFonts w:ascii="Poppins" w:hAnsi="Poppins" w:cs="Poppins"/>
          <w:color w:val="028387"/>
          <w:sz w:val="20"/>
          <w:szCs w:val="20"/>
        </w:rPr>
        <w:t>1031 Budapest, Szentendrei út 208.</w:t>
      </w:r>
    </w:p>
    <w:p w14:paraId="21395AEB" w14:textId="20F9886E" w:rsidR="005D6E05" w:rsidRPr="00E95A48" w:rsidRDefault="00AE737F" w:rsidP="00E843B6">
      <w:pPr>
        <w:spacing w:line="276" w:lineRule="auto"/>
        <w:ind w:right="-337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Tárgy</w:t>
      </w:r>
      <w:r w:rsidRPr="001532ED">
        <w:rPr>
          <w:rFonts w:ascii="Poppins" w:hAnsi="Poppins" w:cs="Poppins"/>
          <w:color w:val="000000" w:themeColor="text1"/>
          <w:sz w:val="20"/>
          <w:szCs w:val="20"/>
        </w:rPr>
        <w:t>:</w:t>
      </w:r>
      <w:r w:rsidR="00E95A48" w:rsidRPr="001532ED">
        <w:rPr>
          <w:rFonts w:ascii="Poppins" w:hAnsi="Poppins" w:cs="Poppins"/>
          <w:color w:val="000000" w:themeColor="text1"/>
          <w:sz w:val="20"/>
          <w:szCs w:val="20"/>
        </w:rPr>
        <w:t xml:space="preserve"> </w:t>
      </w:r>
      <w:bookmarkStart w:id="0" w:name="cégnév"/>
      <w:r w:rsidR="00AA23EA" w:rsidRPr="00AA23EA">
        <w:rPr>
          <w:rFonts w:ascii="Poppins" w:hAnsi="Poppins" w:cs="Poppins"/>
          <w:sz w:val="20"/>
          <w:szCs w:val="20"/>
          <w:highlight w:val="yellow"/>
        </w:rPr>
        <w:t>…</w:t>
      </w:r>
      <w:r w:rsidR="00AA23EA">
        <w:rPr>
          <w:rFonts w:ascii="Poppins" w:hAnsi="Poppins" w:cs="Poppins"/>
          <w:sz w:val="20"/>
          <w:szCs w:val="20"/>
          <w:highlight w:val="yellow"/>
        </w:rPr>
        <w:t>…</w:t>
      </w:r>
      <w:r w:rsidR="00AA23EA"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="00AA23EA">
        <w:rPr>
          <w:rFonts w:ascii="Poppins" w:hAnsi="Poppins" w:cs="Poppins"/>
          <w:sz w:val="20"/>
          <w:szCs w:val="20"/>
          <w:highlight w:val="yellow"/>
        </w:rPr>
        <w:t>{</w:t>
      </w:r>
      <w:r w:rsidR="00AA23EA" w:rsidRPr="00AA23EA">
        <w:rPr>
          <w:rFonts w:ascii="Poppins" w:hAnsi="Poppins" w:cs="Poppins"/>
          <w:sz w:val="20"/>
          <w:szCs w:val="20"/>
          <w:highlight w:val="yellow"/>
        </w:rPr>
        <w:t>cégnév</w:t>
      </w:r>
      <w:r w:rsidR="00AA23EA">
        <w:rPr>
          <w:rFonts w:ascii="Poppins" w:hAnsi="Poppins" w:cs="Poppins"/>
          <w:sz w:val="20"/>
          <w:szCs w:val="20"/>
          <w:highlight w:val="yellow"/>
        </w:rPr>
        <w:t>}</w:t>
      </w:r>
      <w:bookmarkEnd w:id="0"/>
      <w:r w:rsidR="00394239" w:rsidRPr="00AA23EA">
        <w:rPr>
          <w:rFonts w:ascii="Poppins" w:hAnsi="Poppins" w:cs="Poppins"/>
          <w:sz w:val="20"/>
          <w:szCs w:val="20"/>
          <w:highlight w:val="yellow"/>
        </w:rPr>
        <w:t>…</w:t>
      </w:r>
      <w:r w:rsidR="00394239">
        <w:rPr>
          <w:rFonts w:ascii="Poppins" w:hAnsi="Poppins" w:cs="Poppins"/>
          <w:sz w:val="20"/>
          <w:szCs w:val="20"/>
          <w:highlight w:val="yellow"/>
        </w:rPr>
        <w:t>…</w:t>
      </w:r>
      <w:r w:rsidR="00394239"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="00E95A48">
        <w:rPr>
          <w:rFonts w:ascii="Poppins" w:hAnsi="Poppins" w:cs="Poppins"/>
          <w:color w:val="000000" w:themeColor="text1"/>
          <w:sz w:val="20"/>
          <w:szCs w:val="20"/>
        </w:rPr>
        <w:t xml:space="preserve"> – </w:t>
      </w:r>
      <w:r w:rsidR="00E95A48" w:rsidRPr="00E95A48">
        <w:rPr>
          <w:rFonts w:ascii="Poppins" w:hAnsi="Poppins" w:cs="Poppins"/>
          <w:b/>
          <w:bCs/>
          <w:color w:val="000000" w:themeColor="text1"/>
          <w:sz w:val="20"/>
          <w:szCs w:val="20"/>
        </w:rPr>
        <w:t>Belépési nyilatkozat</w:t>
      </w:r>
    </w:p>
    <w:p w14:paraId="3061B606" w14:textId="655CACD4" w:rsidR="0041392B" w:rsidRPr="00E95A48" w:rsidRDefault="0041392B" w:rsidP="001532ED">
      <w:pPr>
        <w:spacing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Tisztelt </w:t>
      </w:r>
      <w:r w:rsidR="00AE737F" w:rsidRPr="00E95A48">
        <w:rPr>
          <w:rFonts w:ascii="Poppins" w:hAnsi="Poppins" w:cs="Poppins"/>
          <w:color w:val="000000" w:themeColor="text1"/>
          <w:sz w:val="20"/>
          <w:szCs w:val="20"/>
        </w:rPr>
        <w:t>Elnök úr!</w:t>
      </w:r>
    </w:p>
    <w:p w14:paraId="5B37E318" w14:textId="264F3F25" w:rsidR="00394239" w:rsidRDefault="00AE737F" w:rsidP="001532ED">
      <w:pPr>
        <w:spacing w:after="0"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Alulírott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394239" w14:paraId="0C4845E2" w14:textId="77777777" w:rsidTr="00394239">
        <w:tc>
          <w:tcPr>
            <w:tcW w:w="3261" w:type="dxa"/>
            <w:vAlign w:val="center"/>
          </w:tcPr>
          <w:p w14:paraId="2DA5C3DF" w14:textId="65F5D274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4B580F1A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2EA160FF" w14:textId="77777777" w:rsidTr="00394239">
        <w:tc>
          <w:tcPr>
            <w:tcW w:w="3261" w:type="dxa"/>
            <w:vAlign w:val="center"/>
          </w:tcPr>
          <w:p w14:paraId="4BAD9A69" w14:textId="0469CF1E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E098788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18DAB39" w14:textId="77777777" w:rsidTr="00394239">
        <w:tc>
          <w:tcPr>
            <w:tcW w:w="3261" w:type="dxa"/>
            <w:vAlign w:val="center"/>
          </w:tcPr>
          <w:p w14:paraId="0012E265" w14:textId="6349AE71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F83E24E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6DA6BD87" w14:textId="77777777" w:rsidTr="00394239">
        <w:tc>
          <w:tcPr>
            <w:tcW w:w="3261" w:type="dxa"/>
            <w:vAlign w:val="center"/>
          </w:tcPr>
          <w:p w14:paraId="22EE6594" w14:textId="0004EF1B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EBB9743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53A47960" w14:textId="2F1E0EF0" w:rsidR="00394239" w:rsidRDefault="00AE737F" w:rsidP="001532ED">
      <w:pPr>
        <w:spacing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mint a</w:t>
      </w:r>
      <w:r w:rsidR="00394239">
        <w:rPr>
          <w:rFonts w:ascii="Poppins" w:hAnsi="Poppins" w:cs="Poppins"/>
          <w:color w:val="000000" w:themeColor="text1"/>
          <w:sz w:val="20"/>
          <w:szCs w:val="20"/>
        </w:rPr>
        <w:t>(z)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394239" w14:paraId="3E2DA5EB" w14:textId="77777777" w:rsidTr="00394239">
        <w:tc>
          <w:tcPr>
            <w:tcW w:w="3261" w:type="dxa"/>
            <w:vAlign w:val="center"/>
          </w:tcPr>
          <w:p w14:paraId="7E7B9A6C" w14:textId="2F42A0B3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cégnév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66E0190B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4DB1C216" w14:textId="77777777" w:rsidTr="00394239">
        <w:tc>
          <w:tcPr>
            <w:tcW w:w="3261" w:type="dxa"/>
            <w:vAlign w:val="center"/>
          </w:tcPr>
          <w:p w14:paraId="784309ED" w14:textId="60BCB810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székhely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EE0B5F8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4429E490" w14:textId="77777777" w:rsidTr="00394239">
        <w:tc>
          <w:tcPr>
            <w:tcW w:w="3261" w:type="dxa"/>
            <w:vAlign w:val="center"/>
          </w:tcPr>
          <w:p w14:paraId="376F9B69" w14:textId="259DBFB1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cégjegyzékszám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FA9E7AE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147EDB8" w14:textId="77777777" w:rsidTr="00394239">
        <w:tc>
          <w:tcPr>
            <w:tcW w:w="3261" w:type="dxa"/>
            <w:vAlign w:val="center"/>
          </w:tcPr>
          <w:p w14:paraId="163246CD" w14:textId="5C378044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adószám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D2DBD3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1EF3DAC7" w14:textId="77777777" w:rsidR="00394239" w:rsidRDefault="00394239" w:rsidP="001532ED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(</w:t>
      </w:r>
      <w:r w:rsidR="00AE737F" w:rsidRPr="00E95A48">
        <w:rPr>
          <w:rFonts w:ascii="Poppins" w:hAnsi="Poppins" w:cs="Poppins"/>
          <w:color w:val="000000" w:themeColor="text1"/>
          <w:sz w:val="20"/>
          <w:szCs w:val="20"/>
        </w:rPr>
        <w:t>a továbbiakban: Szervezet)</w:t>
      </w:r>
    </w:p>
    <w:p w14:paraId="58D2F3B9" w14:textId="743557B5" w:rsidR="00AE737F" w:rsidRPr="00E95A48" w:rsidRDefault="00AE737F" w:rsidP="00394239">
      <w:pPr>
        <w:spacing w:after="12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cégjegyzésre jogosult képviselője jelen Belépési Nyilatkozattal kér</w:t>
      </w:r>
      <w:r w:rsidR="00892D93">
        <w:rPr>
          <w:rFonts w:ascii="Poppins" w:hAnsi="Poppins" w:cs="Poppins"/>
          <w:color w:val="000000" w:themeColor="text1"/>
          <w:sz w:val="20"/>
          <w:szCs w:val="20"/>
        </w:rPr>
        <w:t>em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, hogy a Szervezetet az Energetikai Auditorok Szövetségébe (a továbbiakban „EASZ”) </w:t>
      </w:r>
      <w:r w:rsidRPr="00A06A38">
        <w:rPr>
          <w:rFonts w:ascii="Poppins" w:hAnsi="Poppins" w:cs="Poppins"/>
          <w:b/>
          <w:bCs/>
          <w:color w:val="000000" w:themeColor="text1"/>
          <w:sz w:val="20"/>
          <w:szCs w:val="20"/>
        </w:rPr>
        <w:t xml:space="preserve">Kiemelt </w:t>
      </w:r>
      <w:r w:rsidR="00AA23EA" w:rsidRPr="00A06A38">
        <w:rPr>
          <w:rFonts w:ascii="Poppins" w:hAnsi="Poppins" w:cs="Poppins"/>
          <w:b/>
          <w:bCs/>
          <w:color w:val="000000" w:themeColor="text1"/>
          <w:sz w:val="20"/>
          <w:szCs w:val="20"/>
        </w:rPr>
        <w:t>tagként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 </w:t>
      </w:r>
      <w:r w:rsidRPr="00394239">
        <w:rPr>
          <w:rFonts w:ascii="Poppins" w:hAnsi="Poppins" w:cs="Poppins"/>
          <w:color w:val="000000" w:themeColor="text1"/>
          <w:sz w:val="20"/>
          <w:szCs w:val="20"/>
          <w:highlight w:val="yellow"/>
        </w:rPr>
        <w:t>……</w:t>
      </w:r>
      <w:r w:rsidR="00394239">
        <w:rPr>
          <w:rFonts w:ascii="Poppins" w:hAnsi="Poppins" w:cs="Poppins"/>
          <w:color w:val="000000" w:themeColor="text1"/>
          <w:sz w:val="20"/>
          <w:szCs w:val="20"/>
          <w:highlight w:val="yellow"/>
        </w:rPr>
        <w:t>…{dátum}</w:t>
      </w:r>
      <w:r w:rsidR="00394239" w:rsidRPr="00394239">
        <w:rPr>
          <w:rFonts w:ascii="Poppins" w:hAnsi="Poppins" w:cs="Poppins"/>
          <w:color w:val="000000" w:themeColor="text1"/>
          <w:sz w:val="20"/>
          <w:szCs w:val="20"/>
          <w:highlight w:val="yellow"/>
        </w:rPr>
        <w:t>……</w:t>
      </w:r>
      <w:r w:rsidR="00394239">
        <w:rPr>
          <w:rFonts w:ascii="Poppins" w:hAnsi="Poppins" w:cs="Poppins"/>
          <w:color w:val="000000" w:themeColor="text1"/>
          <w:sz w:val="20"/>
          <w:szCs w:val="20"/>
          <w:highlight w:val="yellow"/>
        </w:rPr>
        <w:t>…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 napjával felvenni szíveskedjenek.</w:t>
      </w:r>
    </w:p>
    <w:p w14:paraId="2FDCD7A6" w14:textId="49CEB768" w:rsidR="00AE737F" w:rsidRPr="00E95A48" w:rsidRDefault="00AE737F" w:rsidP="00394239">
      <w:pPr>
        <w:spacing w:after="12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Kijelent</w:t>
      </w:r>
      <w:r w:rsidR="00892D93">
        <w:rPr>
          <w:rFonts w:ascii="Poppins" w:hAnsi="Poppins" w:cs="Poppins"/>
          <w:color w:val="000000" w:themeColor="text1"/>
          <w:sz w:val="20"/>
          <w:szCs w:val="20"/>
        </w:rPr>
        <w:t>em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, hogy felvétele esetén az EASZ céljait a Szervezet elfogadja, az Alapszabályát és Etikai Kódexét magára nézve kötelezőnek ismeri el. </w:t>
      </w:r>
    </w:p>
    <w:p w14:paraId="6296E384" w14:textId="5C395A5A" w:rsidR="0041392B" w:rsidRPr="00E95A48" w:rsidRDefault="00AE737F" w:rsidP="00394239">
      <w:pPr>
        <w:spacing w:after="120" w:line="276" w:lineRule="auto"/>
        <w:jc w:val="both"/>
        <w:rPr>
          <w:rFonts w:ascii="Poppins" w:hAnsi="Poppins" w:cs="Poppins"/>
          <w:noProof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Kijelent</w:t>
      </w:r>
      <w:r w:rsidR="00892D93">
        <w:rPr>
          <w:rFonts w:ascii="Poppins" w:hAnsi="Poppins" w:cs="Poppins"/>
          <w:color w:val="000000" w:themeColor="text1"/>
          <w:sz w:val="20"/>
          <w:szCs w:val="20"/>
        </w:rPr>
        <w:t>em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 továbbá, hogy a Szervezet a tagsági jogviszony fennállása alatt a mindenkor hatályos tagdíj megfizetésére irányuló kötelezettséget az Alapszabályban foglaltak szerint vállalja.</w:t>
      </w:r>
      <w:r w:rsidR="005D6E05" w:rsidRPr="00E95A48">
        <w:rPr>
          <w:rFonts w:ascii="Poppins" w:hAnsi="Poppins" w:cs="Poppins"/>
          <w:noProof/>
          <w:color w:val="000000" w:themeColor="text1"/>
          <w:sz w:val="20"/>
          <w:szCs w:val="20"/>
        </w:rPr>
        <w:t xml:space="preserve"> </w:t>
      </w:r>
    </w:p>
    <w:p w14:paraId="0ABA997C" w14:textId="0F0A1AC5" w:rsidR="00231950" w:rsidRPr="00E95A48" w:rsidRDefault="00394239" w:rsidP="00394239">
      <w:pPr>
        <w:spacing w:after="120"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Kelt: Budapest, ………………………………………….</w:t>
      </w:r>
    </w:p>
    <w:p w14:paraId="18B28937" w14:textId="77777777" w:rsidR="00AE737F" w:rsidRPr="00AE737F" w:rsidRDefault="00AE737F" w:rsidP="00394239">
      <w:pPr>
        <w:spacing w:after="120" w:line="276" w:lineRule="auto"/>
        <w:jc w:val="center"/>
        <w:rPr>
          <w:rFonts w:ascii="Poppins" w:hAnsi="Poppins" w:cs="Poppins"/>
          <w:b/>
          <w:color w:val="000000" w:themeColor="text1"/>
          <w:sz w:val="20"/>
          <w:szCs w:val="20"/>
        </w:rPr>
      </w:pP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</w:p>
    <w:p w14:paraId="1446C31F" w14:textId="351C20D9" w:rsidR="00AE737F" w:rsidRPr="00AE737F" w:rsidRDefault="00394239" w:rsidP="001532ED">
      <w:pPr>
        <w:spacing w:after="0" w:line="276" w:lineRule="auto"/>
        <w:jc w:val="center"/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</w:pP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="00AE737F"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</w:p>
    <w:p w14:paraId="79B84251" w14:textId="68810728" w:rsidR="00AE737F" w:rsidRPr="00AE737F" w:rsidRDefault="00394239" w:rsidP="001532ED">
      <w:pPr>
        <w:spacing w:after="0" w:line="276" w:lineRule="auto"/>
        <w:jc w:val="center"/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</w:pP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="00AE737F"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cégjegyzésre jogosult 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2371B81D" w14:textId="751BBD56" w:rsidR="00E95A48" w:rsidRPr="00E95A48" w:rsidRDefault="00394239" w:rsidP="001532ED">
      <w:pPr>
        <w:spacing w:after="0" w:line="276" w:lineRule="auto"/>
        <w:jc w:val="center"/>
        <w:rPr>
          <w:rFonts w:ascii="Poppins" w:hAnsi="Poppins" w:cs="Poppins"/>
          <w:color w:val="000000" w:themeColor="text1"/>
        </w:rPr>
      </w:pP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="00AE737F"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cégjegyzésre jogosult 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  <w:r w:rsidR="00E95A48" w:rsidRPr="00E95A48">
        <w:rPr>
          <w:rFonts w:ascii="Poppins" w:hAnsi="Poppins" w:cs="Poppins"/>
          <w:color w:val="000000" w:themeColor="text1"/>
        </w:rPr>
        <w:br w:type="page"/>
      </w:r>
    </w:p>
    <w:p w14:paraId="31710B98" w14:textId="77777777" w:rsidR="00E843B6" w:rsidRPr="00AE737F" w:rsidRDefault="00E843B6" w:rsidP="00E843B6">
      <w:pPr>
        <w:tabs>
          <w:tab w:val="left" w:pos="5954"/>
        </w:tabs>
        <w:spacing w:before="360" w:line="276" w:lineRule="auto"/>
        <w:ind w:right="-374"/>
        <w:rPr>
          <w:rFonts w:ascii="Poppins" w:hAnsi="Poppins" w:cs="Poppins"/>
          <w:b/>
          <w:bCs/>
          <w:color w:val="028387"/>
        </w:rPr>
      </w:pPr>
      <w:r>
        <w:rPr>
          <w:rFonts w:ascii="Poppins" w:hAnsi="Poppins" w:cs="Poppins"/>
          <w:b/>
          <w:bCs/>
          <w:color w:val="028387"/>
        </w:rPr>
        <w:lastRenderedPageBreak/>
        <w:tab/>
      </w:r>
      <w:r w:rsidRPr="00AE737F">
        <w:rPr>
          <w:rFonts w:ascii="Poppins" w:hAnsi="Poppins" w:cs="Poppins"/>
          <w:b/>
          <w:bCs/>
          <w:color w:val="028387"/>
        </w:rPr>
        <w:t>Energetikai Auditorok</w:t>
      </w:r>
      <w:r>
        <w:rPr>
          <w:rFonts w:ascii="Poppins" w:hAnsi="Poppins" w:cs="Poppins"/>
          <w:b/>
          <w:bCs/>
          <w:color w:val="028387"/>
        </w:rPr>
        <w:t xml:space="preserve"> </w:t>
      </w:r>
      <w:r w:rsidRPr="00AE737F">
        <w:rPr>
          <w:rFonts w:ascii="Poppins" w:hAnsi="Poppins" w:cs="Poppins"/>
          <w:b/>
          <w:bCs/>
          <w:color w:val="028387"/>
        </w:rPr>
        <w:t>Szövetsége</w:t>
      </w:r>
    </w:p>
    <w:p w14:paraId="58D699FD" w14:textId="77777777" w:rsidR="00E843B6" w:rsidRDefault="00E843B6" w:rsidP="00E843B6">
      <w:pPr>
        <w:tabs>
          <w:tab w:val="left" w:pos="5954"/>
        </w:tabs>
        <w:spacing w:after="120" w:line="276" w:lineRule="auto"/>
        <w:ind w:right="-335"/>
        <w:contextualSpacing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  <w:t>Tatár Dénes elnök úr részére</w:t>
      </w:r>
      <w:r w:rsidRPr="00AE737F">
        <w:rPr>
          <w:rFonts w:ascii="Poppins" w:hAnsi="Poppins" w:cs="Poppins"/>
          <w:color w:val="028387"/>
          <w:sz w:val="20"/>
          <w:szCs w:val="20"/>
        </w:rPr>
        <w:t xml:space="preserve"> </w:t>
      </w:r>
    </w:p>
    <w:p w14:paraId="3BDE5B99" w14:textId="77777777" w:rsidR="00E843B6" w:rsidRDefault="00E843B6" w:rsidP="00E843B6">
      <w:pPr>
        <w:tabs>
          <w:tab w:val="left" w:pos="5954"/>
        </w:tabs>
        <w:spacing w:line="276" w:lineRule="auto"/>
        <w:ind w:right="-337"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Pr="00AE737F">
        <w:rPr>
          <w:rFonts w:ascii="Poppins" w:hAnsi="Poppins" w:cs="Poppins"/>
          <w:color w:val="028387"/>
          <w:sz w:val="20"/>
          <w:szCs w:val="20"/>
        </w:rPr>
        <w:t>1031 Budapest, Szentendrei út 208.</w:t>
      </w:r>
    </w:p>
    <w:p w14:paraId="6D5DE3A1" w14:textId="05406926" w:rsidR="00E95A48" w:rsidRPr="00E95A48" w:rsidRDefault="00E95A48" w:rsidP="00E843B6">
      <w:pPr>
        <w:spacing w:line="276" w:lineRule="auto"/>
        <w:ind w:right="-335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 xml:space="preserve">Tárgy: 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…</w:t>
      </w:r>
      <w:r w:rsidR="001532ED">
        <w:rPr>
          <w:rFonts w:ascii="Poppins" w:hAnsi="Poppins" w:cs="Poppins"/>
          <w:sz w:val="20"/>
          <w:szCs w:val="20"/>
          <w:highlight w:val="yellow"/>
        </w:rPr>
        <w:t>…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="001532ED">
        <w:rPr>
          <w:rFonts w:ascii="Poppins" w:hAnsi="Poppins" w:cs="Poppins"/>
          <w:sz w:val="20"/>
          <w:szCs w:val="20"/>
          <w:highlight w:val="yellow"/>
        </w:rPr>
        <w:t>{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cégnév</w:t>
      </w:r>
      <w:r w:rsidR="001532ED">
        <w:rPr>
          <w:rFonts w:ascii="Poppins" w:hAnsi="Poppins" w:cs="Poppins"/>
          <w:sz w:val="20"/>
          <w:szCs w:val="20"/>
          <w:highlight w:val="yellow"/>
        </w:rPr>
        <w:t>}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…</w:t>
      </w:r>
      <w:r w:rsidR="001532ED">
        <w:rPr>
          <w:rFonts w:ascii="Poppins" w:hAnsi="Poppins" w:cs="Poppins"/>
          <w:sz w:val="20"/>
          <w:szCs w:val="20"/>
          <w:highlight w:val="yellow"/>
        </w:rPr>
        <w:t>…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Pr="00E95A48">
        <w:rPr>
          <w:rFonts w:ascii="Poppins" w:hAnsi="Poppins" w:cs="Poppins"/>
          <w:sz w:val="20"/>
          <w:szCs w:val="20"/>
        </w:rPr>
        <w:t xml:space="preserve"> – </w:t>
      </w:r>
      <w:r w:rsidRPr="00E95A48">
        <w:rPr>
          <w:rFonts w:ascii="Poppins" w:hAnsi="Poppins" w:cs="Poppins"/>
          <w:b/>
          <w:bCs/>
          <w:sz w:val="20"/>
          <w:szCs w:val="20"/>
        </w:rPr>
        <w:t>Nyilatkozat a partnervállalkozásokra kiterjedő kötelezettségről</w:t>
      </w:r>
    </w:p>
    <w:p w14:paraId="45F28F73" w14:textId="77777777" w:rsidR="00E95A48" w:rsidRPr="00E95A48" w:rsidRDefault="00E95A48" w:rsidP="001532ED">
      <w:pPr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Tisztelt Elnök úr!</w:t>
      </w:r>
    </w:p>
    <w:p w14:paraId="2B36E45C" w14:textId="77777777" w:rsidR="00394239" w:rsidRDefault="00394239" w:rsidP="001532ED">
      <w:pPr>
        <w:spacing w:after="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Alulírott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394239" w14:paraId="0889C253" w14:textId="77777777" w:rsidTr="00682243">
        <w:tc>
          <w:tcPr>
            <w:tcW w:w="3261" w:type="dxa"/>
            <w:vAlign w:val="center"/>
          </w:tcPr>
          <w:p w14:paraId="73E376BC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784EF7EA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BD777C8" w14:textId="77777777" w:rsidTr="00682243">
        <w:tc>
          <w:tcPr>
            <w:tcW w:w="3261" w:type="dxa"/>
            <w:vAlign w:val="center"/>
          </w:tcPr>
          <w:p w14:paraId="27F09670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3C80793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68F50809" w14:textId="77777777" w:rsidTr="00682243">
        <w:tc>
          <w:tcPr>
            <w:tcW w:w="3261" w:type="dxa"/>
            <w:vAlign w:val="center"/>
          </w:tcPr>
          <w:p w14:paraId="541B0447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B8002B8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A809216" w14:textId="77777777" w:rsidTr="00682243">
        <w:tc>
          <w:tcPr>
            <w:tcW w:w="3261" w:type="dxa"/>
            <w:vAlign w:val="center"/>
          </w:tcPr>
          <w:p w14:paraId="1B422E25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4F0F1FE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717136A6" w14:textId="77777777" w:rsidR="00394239" w:rsidRDefault="00394239" w:rsidP="001532ED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mint a</w:t>
      </w:r>
      <w:r>
        <w:rPr>
          <w:rFonts w:ascii="Poppins" w:hAnsi="Poppins" w:cs="Poppins"/>
          <w:color w:val="000000" w:themeColor="text1"/>
          <w:sz w:val="20"/>
          <w:szCs w:val="20"/>
        </w:rPr>
        <w:t>(z)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394239" w14:paraId="0F73F516" w14:textId="77777777" w:rsidTr="00682243">
        <w:tc>
          <w:tcPr>
            <w:tcW w:w="3261" w:type="dxa"/>
            <w:vAlign w:val="center"/>
          </w:tcPr>
          <w:p w14:paraId="1F4A6449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cégnév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03F6003E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1367E9A0" w14:textId="77777777" w:rsidTr="00682243">
        <w:tc>
          <w:tcPr>
            <w:tcW w:w="3261" w:type="dxa"/>
            <w:vAlign w:val="center"/>
          </w:tcPr>
          <w:p w14:paraId="6E8E070F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székhely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9B1C1E2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27A2446" w14:textId="77777777" w:rsidTr="00682243">
        <w:tc>
          <w:tcPr>
            <w:tcW w:w="3261" w:type="dxa"/>
            <w:vAlign w:val="center"/>
          </w:tcPr>
          <w:p w14:paraId="147A4F88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cégjegyzékszám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349D4EC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4D8ECE69" w14:textId="77777777" w:rsidTr="00682243">
        <w:tc>
          <w:tcPr>
            <w:tcW w:w="3261" w:type="dxa"/>
            <w:vAlign w:val="center"/>
          </w:tcPr>
          <w:p w14:paraId="12CE504C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adószám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FEB364C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7A9172F3" w14:textId="77777777" w:rsidR="00394239" w:rsidRDefault="00394239" w:rsidP="001532ED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(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>a továbbiakban: Szervezet)</w:t>
      </w:r>
    </w:p>
    <w:p w14:paraId="05760147" w14:textId="60622EAF" w:rsidR="00E95A48" w:rsidRPr="00E95A48" w:rsidRDefault="00E95A48" w:rsidP="001532ED">
      <w:pPr>
        <w:spacing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cégjegyzésre jogosult képviselője jelen nyilatkozattal kijelent</w:t>
      </w:r>
      <w:r w:rsidR="00892D93">
        <w:rPr>
          <w:rFonts w:ascii="Poppins" w:hAnsi="Poppins" w:cs="Poppins"/>
          <w:sz w:val="20"/>
          <w:szCs w:val="20"/>
        </w:rPr>
        <w:t>em</w:t>
      </w:r>
      <w:r w:rsidRPr="00E95A48">
        <w:rPr>
          <w:rFonts w:ascii="Poppins" w:hAnsi="Poppins" w:cs="Poppins"/>
          <w:sz w:val="20"/>
          <w:szCs w:val="20"/>
        </w:rPr>
        <w:t xml:space="preserve">, hogy a Szervezetnek 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(megfelelő </w:t>
      </w:r>
      <w:r w:rsidR="001532ED">
        <w:rPr>
          <w:rFonts w:ascii="Poppins" w:hAnsi="Poppins" w:cs="Poppins"/>
          <w:i/>
          <w:iCs/>
          <w:sz w:val="20"/>
          <w:szCs w:val="20"/>
        </w:rPr>
        <w:t>bekezdés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 aláhúzandó)</w:t>
      </w:r>
    </w:p>
    <w:p w14:paraId="1B1BB3BF" w14:textId="4704F75B" w:rsidR="00E95A48" w:rsidRPr="00E95A48" w:rsidRDefault="00E95A48" w:rsidP="001532ED">
      <w:pPr>
        <w:pStyle w:val="Listaszerbekezds"/>
        <w:numPr>
          <w:ilvl w:val="0"/>
          <w:numId w:val="2"/>
        </w:numPr>
        <w:spacing w:line="276" w:lineRule="auto"/>
        <w:ind w:left="714" w:hanging="357"/>
        <w:contextualSpacing w:val="0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nincsen olyan partnervállalkozása, amely esetén bármilyen tulajdonosi átfedés van, és a partner vállalat energetikai auditáló szervezetnek minősül, vagy a magyar energiahatékonysági piacon energetikai auditorként, tanácsadó, szolgáltató vállalatként jelen van</w:t>
      </w:r>
      <w:r w:rsidR="00AA23EA">
        <w:rPr>
          <w:rFonts w:ascii="Poppins" w:hAnsi="Poppins" w:cs="Poppins"/>
          <w:sz w:val="20"/>
          <w:szCs w:val="20"/>
        </w:rPr>
        <w:t>.</w:t>
      </w:r>
    </w:p>
    <w:p w14:paraId="10CB6DA6" w14:textId="546880B3" w:rsidR="00E95A48" w:rsidRPr="00E95A48" w:rsidRDefault="00E95A48" w:rsidP="001532ED">
      <w:pPr>
        <w:pStyle w:val="Listaszerbekezds"/>
        <w:numPr>
          <w:ilvl w:val="0"/>
          <w:numId w:val="2"/>
        </w:numPr>
        <w:spacing w:line="276" w:lineRule="auto"/>
        <w:ind w:left="714" w:hanging="357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van olyan partnervállalkozása, amely esetén bármilyen tulajdonosi átfedés van, és a partner vállalat energetikai auditáló szervezetnek minősül, vagy a magyar energiahatékonysági piacon energetikai auditorként, tanácsadó, szolgáltató vállalatként jelen van.</w:t>
      </w:r>
    </w:p>
    <w:p w14:paraId="2018C5BE" w14:textId="77777777" w:rsidR="001532ED" w:rsidRDefault="001532ED" w:rsidP="001532ED">
      <w:pPr>
        <w:jc w:val="both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br w:type="page"/>
      </w:r>
    </w:p>
    <w:p w14:paraId="673A22D0" w14:textId="35A89995" w:rsidR="00E95A48" w:rsidRDefault="00E95A48" w:rsidP="001532ED">
      <w:pPr>
        <w:spacing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 w:rsidRPr="00E95A48">
        <w:rPr>
          <w:rFonts w:ascii="Poppins" w:hAnsi="Poppins" w:cs="Poppins"/>
          <w:b/>
          <w:bCs/>
          <w:sz w:val="20"/>
          <w:szCs w:val="20"/>
        </w:rPr>
        <w:lastRenderedPageBreak/>
        <w:t>Partnervállalkozások adatai</w:t>
      </w:r>
      <w:r w:rsidRPr="00E95A48">
        <w:rPr>
          <w:rFonts w:ascii="Poppins" w:hAnsi="Poppins" w:cs="Poppins"/>
          <w:sz w:val="20"/>
          <w:szCs w:val="20"/>
        </w:rPr>
        <w:t xml:space="preserve"> </w:t>
      </w:r>
      <w:r w:rsidRPr="00E95A48">
        <w:rPr>
          <w:rFonts w:ascii="Poppins" w:hAnsi="Poppins" w:cs="Poppins"/>
          <w:i/>
          <w:iCs/>
          <w:sz w:val="20"/>
          <w:szCs w:val="20"/>
        </w:rPr>
        <w:t>(amennyiben a Szervezet rendelkezik partnervállalkozásokkal, akkor kitöltendő)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E95A48" w14:paraId="51DD9D7B" w14:textId="77777777" w:rsidTr="00E95A48">
        <w:tc>
          <w:tcPr>
            <w:tcW w:w="3132" w:type="dxa"/>
          </w:tcPr>
          <w:p w14:paraId="3DA14573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6EF219F3" w14:textId="68C59D7B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Partner 1</w:t>
            </w:r>
          </w:p>
        </w:tc>
        <w:tc>
          <w:tcPr>
            <w:tcW w:w="3132" w:type="dxa"/>
          </w:tcPr>
          <w:p w14:paraId="58DA82ED" w14:textId="2A0B7BAB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Partner 2</w:t>
            </w:r>
          </w:p>
        </w:tc>
      </w:tr>
      <w:tr w:rsidR="00E95A48" w14:paraId="7EDD2AF0" w14:textId="77777777" w:rsidTr="00E95A48">
        <w:tc>
          <w:tcPr>
            <w:tcW w:w="3132" w:type="dxa"/>
          </w:tcPr>
          <w:p w14:paraId="3DEF5A4A" w14:textId="7C8A6225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Cégnév</w:t>
            </w:r>
          </w:p>
        </w:tc>
        <w:tc>
          <w:tcPr>
            <w:tcW w:w="3132" w:type="dxa"/>
          </w:tcPr>
          <w:p w14:paraId="2267A439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D13E24A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95A48" w14:paraId="4176F97F" w14:textId="77777777" w:rsidTr="00E95A48">
        <w:tc>
          <w:tcPr>
            <w:tcW w:w="3132" w:type="dxa"/>
          </w:tcPr>
          <w:p w14:paraId="05C53559" w14:textId="4581637C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Székhely</w:t>
            </w:r>
          </w:p>
        </w:tc>
        <w:tc>
          <w:tcPr>
            <w:tcW w:w="3132" w:type="dxa"/>
          </w:tcPr>
          <w:p w14:paraId="799C4A0E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BD1FA29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95A48" w14:paraId="0EE6551F" w14:textId="77777777" w:rsidTr="00E95A48">
        <w:tc>
          <w:tcPr>
            <w:tcW w:w="3132" w:type="dxa"/>
          </w:tcPr>
          <w:p w14:paraId="0C4E47B2" w14:textId="205088FF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Cégjegyzékszám</w:t>
            </w:r>
          </w:p>
        </w:tc>
        <w:tc>
          <w:tcPr>
            <w:tcW w:w="3132" w:type="dxa"/>
          </w:tcPr>
          <w:p w14:paraId="322120E0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3BF70778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95A48" w14:paraId="5352E12E" w14:textId="77777777" w:rsidTr="00E95A48">
        <w:tc>
          <w:tcPr>
            <w:tcW w:w="3132" w:type="dxa"/>
          </w:tcPr>
          <w:p w14:paraId="027BF961" w14:textId="08B2796F" w:rsidR="00E95A48" w:rsidRPr="00E95A48" w:rsidRDefault="00E95A48" w:rsidP="001532ED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Adószám</w:t>
            </w:r>
          </w:p>
        </w:tc>
        <w:tc>
          <w:tcPr>
            <w:tcW w:w="3132" w:type="dxa"/>
          </w:tcPr>
          <w:p w14:paraId="691AAB1E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3F239689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95A48" w14:paraId="3509B876" w14:textId="77777777" w:rsidTr="00E95A48">
        <w:tc>
          <w:tcPr>
            <w:tcW w:w="3132" w:type="dxa"/>
          </w:tcPr>
          <w:p w14:paraId="6BA64BCE" w14:textId="23C3643C" w:rsidR="00E95A48" w:rsidRPr="00E95A48" w:rsidRDefault="00E95A48" w:rsidP="001532ED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Cégjegyzésre jogosult(ak)</w:t>
            </w:r>
          </w:p>
        </w:tc>
        <w:tc>
          <w:tcPr>
            <w:tcW w:w="3132" w:type="dxa"/>
          </w:tcPr>
          <w:p w14:paraId="65B70576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395961CD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</w:tbl>
    <w:p w14:paraId="3262BB0A" w14:textId="27C95519" w:rsidR="00E95A48" w:rsidRPr="00E95A48" w:rsidRDefault="00E95A48" w:rsidP="001532ED">
      <w:pPr>
        <w:spacing w:before="240" w:line="276" w:lineRule="auto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Kijelent</w:t>
      </w:r>
      <w:r w:rsidR="00892D93">
        <w:rPr>
          <w:rFonts w:ascii="Poppins" w:hAnsi="Poppins" w:cs="Poppins"/>
          <w:sz w:val="20"/>
          <w:szCs w:val="20"/>
        </w:rPr>
        <w:t>em</w:t>
      </w:r>
      <w:r w:rsidRPr="00E95A48">
        <w:rPr>
          <w:rFonts w:ascii="Poppins" w:hAnsi="Poppins" w:cs="Poppins"/>
          <w:sz w:val="20"/>
          <w:szCs w:val="20"/>
        </w:rPr>
        <w:t xml:space="preserve"> továbbá, hogy a Szervezet felvétele esetén az fent felsorolt partnervállalatokat beléptet</w:t>
      </w:r>
      <w:r w:rsidR="0072312C">
        <w:rPr>
          <w:rFonts w:ascii="Poppins" w:hAnsi="Poppins" w:cs="Poppins"/>
          <w:sz w:val="20"/>
          <w:szCs w:val="20"/>
        </w:rPr>
        <w:t>em</w:t>
      </w:r>
      <w:r w:rsidRPr="00E95A48">
        <w:rPr>
          <w:rFonts w:ascii="Poppins" w:hAnsi="Poppins" w:cs="Poppins"/>
          <w:sz w:val="20"/>
          <w:szCs w:val="20"/>
        </w:rPr>
        <w:t xml:space="preserve"> az EASZ-ba.</w:t>
      </w:r>
    </w:p>
    <w:p w14:paraId="10AE4B19" w14:textId="362A822C" w:rsidR="00E95A48" w:rsidRPr="00E95A48" w:rsidRDefault="00E95A48" w:rsidP="001532ED">
      <w:pPr>
        <w:spacing w:line="360" w:lineRule="auto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 xml:space="preserve">Kelt: Budapest, </w:t>
      </w:r>
      <w:r w:rsidR="001532ED" w:rsidRPr="001532ED">
        <w:rPr>
          <w:rFonts w:ascii="Poppins" w:hAnsi="Poppins" w:cs="Poppins"/>
          <w:sz w:val="20"/>
          <w:szCs w:val="20"/>
        </w:rPr>
        <w:t>…………………</w:t>
      </w:r>
      <w:r w:rsidRPr="001532ED">
        <w:rPr>
          <w:rFonts w:ascii="Poppins" w:hAnsi="Poppins" w:cs="Poppins"/>
          <w:sz w:val="20"/>
          <w:szCs w:val="20"/>
        </w:rPr>
        <w:t>……………………….</w:t>
      </w:r>
    </w:p>
    <w:p w14:paraId="4AECEAD4" w14:textId="77777777" w:rsidR="001532ED" w:rsidRPr="00AE737F" w:rsidRDefault="001532ED" w:rsidP="001532ED">
      <w:pPr>
        <w:spacing w:after="120" w:line="276" w:lineRule="auto"/>
        <w:jc w:val="center"/>
        <w:rPr>
          <w:rFonts w:ascii="Poppins" w:hAnsi="Poppins" w:cs="Poppins"/>
          <w:b/>
          <w:color w:val="000000" w:themeColor="text1"/>
          <w:sz w:val="20"/>
          <w:szCs w:val="20"/>
        </w:rPr>
      </w:pP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</w:p>
    <w:p w14:paraId="7DF99A08" w14:textId="77777777" w:rsidR="001532ED" w:rsidRPr="00AE737F" w:rsidRDefault="001532ED" w:rsidP="001532ED">
      <w:pPr>
        <w:spacing w:after="0" w:line="276" w:lineRule="auto"/>
        <w:jc w:val="center"/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</w:pP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</w:p>
    <w:p w14:paraId="6B972EFF" w14:textId="77777777" w:rsidR="001532ED" w:rsidRPr="00AE737F" w:rsidRDefault="001532ED" w:rsidP="001532ED">
      <w:pPr>
        <w:spacing w:after="0" w:line="276" w:lineRule="auto"/>
        <w:jc w:val="center"/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</w:pP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cégjegyzésre jogosult 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23CE6B45" w14:textId="21F2E3DA" w:rsidR="00E95A48" w:rsidRPr="00AE737F" w:rsidRDefault="001532ED" w:rsidP="001532ED">
      <w:pPr>
        <w:jc w:val="center"/>
        <w:rPr>
          <w:rFonts w:ascii="Poppins" w:hAnsi="Poppins" w:cs="Poppins"/>
          <w:bCs/>
          <w:color w:val="000000" w:themeColor="text1"/>
          <w:sz w:val="20"/>
          <w:szCs w:val="20"/>
        </w:rPr>
      </w:pP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cégjegyzésre jogosult 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274019C3" w14:textId="1A4AEF57" w:rsidR="00E843B6" w:rsidRDefault="00E843B6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br w:type="page"/>
      </w:r>
    </w:p>
    <w:p w14:paraId="753B109E" w14:textId="090092F4" w:rsidR="00E843B6" w:rsidRPr="00AE737F" w:rsidRDefault="00E843B6" w:rsidP="00E843B6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b/>
          <w:bCs/>
          <w:color w:val="028387"/>
        </w:rPr>
      </w:pPr>
      <w:r>
        <w:rPr>
          <w:rFonts w:ascii="Poppins" w:hAnsi="Poppins" w:cs="Poppins"/>
          <w:b/>
          <w:bCs/>
          <w:color w:val="028387"/>
        </w:rPr>
        <w:lastRenderedPageBreak/>
        <w:tab/>
      </w:r>
      <w:r w:rsidRPr="00AE737F">
        <w:rPr>
          <w:rFonts w:ascii="Poppins" w:hAnsi="Poppins" w:cs="Poppins"/>
          <w:b/>
          <w:bCs/>
          <w:color w:val="028387"/>
        </w:rPr>
        <w:t>Energetikai Auditorok</w:t>
      </w:r>
      <w:r>
        <w:rPr>
          <w:rFonts w:ascii="Poppins" w:hAnsi="Poppins" w:cs="Poppins"/>
          <w:b/>
          <w:bCs/>
          <w:color w:val="028387"/>
        </w:rPr>
        <w:t xml:space="preserve"> </w:t>
      </w:r>
      <w:r w:rsidRPr="00AE737F">
        <w:rPr>
          <w:rFonts w:ascii="Poppins" w:hAnsi="Poppins" w:cs="Poppins"/>
          <w:b/>
          <w:bCs/>
          <w:color w:val="028387"/>
        </w:rPr>
        <w:t>Szövetsége</w:t>
      </w:r>
    </w:p>
    <w:p w14:paraId="75F9853E" w14:textId="77777777" w:rsidR="00E843B6" w:rsidRDefault="00E843B6" w:rsidP="00E843B6">
      <w:pPr>
        <w:tabs>
          <w:tab w:val="left" w:pos="5954"/>
        </w:tabs>
        <w:spacing w:after="120" w:line="276" w:lineRule="auto"/>
        <w:ind w:right="-335"/>
        <w:contextualSpacing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  <w:t>Tatár Dénes elnök úr részére</w:t>
      </w:r>
      <w:r w:rsidRPr="00AE737F">
        <w:rPr>
          <w:rFonts w:ascii="Poppins" w:hAnsi="Poppins" w:cs="Poppins"/>
          <w:color w:val="028387"/>
          <w:sz w:val="20"/>
          <w:szCs w:val="20"/>
        </w:rPr>
        <w:t xml:space="preserve"> </w:t>
      </w:r>
    </w:p>
    <w:p w14:paraId="00798181" w14:textId="77777777" w:rsidR="00E843B6" w:rsidRDefault="00E843B6" w:rsidP="00E843B6">
      <w:pPr>
        <w:tabs>
          <w:tab w:val="left" w:pos="5954"/>
        </w:tabs>
        <w:spacing w:line="276" w:lineRule="auto"/>
        <w:ind w:right="-337"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Pr="00AE737F">
        <w:rPr>
          <w:rFonts w:ascii="Poppins" w:hAnsi="Poppins" w:cs="Poppins"/>
          <w:color w:val="028387"/>
          <w:sz w:val="20"/>
          <w:szCs w:val="20"/>
        </w:rPr>
        <w:t>1031 Budapest, Szentendrei út 208.</w:t>
      </w:r>
    </w:p>
    <w:p w14:paraId="5069ED95" w14:textId="77777777" w:rsidR="00E843B6" w:rsidRPr="00E95A48" w:rsidRDefault="00E843B6" w:rsidP="00E843B6">
      <w:pPr>
        <w:spacing w:line="360" w:lineRule="auto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 xml:space="preserve">Tárgy: </w:t>
      </w:r>
      <w:r w:rsidRPr="00AA23EA">
        <w:rPr>
          <w:rFonts w:ascii="Poppins" w:hAnsi="Poppins" w:cs="Poppins"/>
          <w:sz w:val="20"/>
          <w:szCs w:val="20"/>
          <w:highlight w:val="yellow"/>
        </w:rPr>
        <w:t>…</w:t>
      </w:r>
      <w:r>
        <w:rPr>
          <w:rFonts w:ascii="Poppins" w:hAnsi="Poppins" w:cs="Poppins"/>
          <w:sz w:val="20"/>
          <w:szCs w:val="20"/>
          <w:highlight w:val="yellow"/>
        </w:rPr>
        <w:t>…</w:t>
      </w:r>
      <w:r w:rsidRPr="00AA23EA">
        <w:rPr>
          <w:rFonts w:ascii="Poppins" w:hAnsi="Poppins" w:cs="Poppins"/>
          <w:sz w:val="20"/>
          <w:szCs w:val="20"/>
          <w:highlight w:val="yellow"/>
        </w:rPr>
        <w:t>..</w:t>
      </w:r>
      <w:r>
        <w:rPr>
          <w:rFonts w:ascii="Poppins" w:hAnsi="Poppins" w:cs="Poppins"/>
          <w:sz w:val="20"/>
          <w:szCs w:val="20"/>
          <w:highlight w:val="yellow"/>
        </w:rPr>
        <w:t>{</w:t>
      </w:r>
      <w:r w:rsidRPr="00AA23EA">
        <w:rPr>
          <w:rFonts w:ascii="Poppins" w:hAnsi="Poppins" w:cs="Poppins"/>
          <w:sz w:val="20"/>
          <w:szCs w:val="20"/>
          <w:highlight w:val="yellow"/>
        </w:rPr>
        <w:t>cégnév</w:t>
      </w:r>
      <w:r>
        <w:rPr>
          <w:rFonts w:ascii="Poppins" w:hAnsi="Poppins" w:cs="Poppins"/>
          <w:sz w:val="20"/>
          <w:szCs w:val="20"/>
          <w:highlight w:val="yellow"/>
        </w:rPr>
        <w:t>}</w:t>
      </w:r>
      <w:r w:rsidRPr="00AA23EA">
        <w:rPr>
          <w:rFonts w:ascii="Poppins" w:hAnsi="Poppins" w:cs="Poppins"/>
          <w:sz w:val="20"/>
          <w:szCs w:val="20"/>
          <w:highlight w:val="yellow"/>
        </w:rPr>
        <w:t>…</w:t>
      </w:r>
      <w:r>
        <w:rPr>
          <w:rFonts w:ascii="Poppins" w:hAnsi="Poppins" w:cs="Poppins"/>
          <w:sz w:val="20"/>
          <w:szCs w:val="20"/>
          <w:highlight w:val="yellow"/>
        </w:rPr>
        <w:t>…</w:t>
      </w:r>
      <w:r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Pr="00E95A48">
        <w:rPr>
          <w:rFonts w:ascii="Poppins" w:hAnsi="Poppins" w:cs="Poppins"/>
          <w:sz w:val="20"/>
          <w:szCs w:val="20"/>
        </w:rPr>
        <w:t xml:space="preserve"> – </w:t>
      </w:r>
      <w:r w:rsidRPr="00E95A48">
        <w:rPr>
          <w:rFonts w:ascii="Poppins" w:hAnsi="Poppins" w:cs="Poppins"/>
          <w:b/>
          <w:bCs/>
          <w:sz w:val="20"/>
          <w:szCs w:val="20"/>
        </w:rPr>
        <w:t xml:space="preserve">Nyilatkozat a </w:t>
      </w:r>
      <w:r>
        <w:rPr>
          <w:rFonts w:ascii="Poppins" w:hAnsi="Poppins" w:cs="Poppins"/>
          <w:b/>
          <w:bCs/>
          <w:sz w:val="20"/>
          <w:szCs w:val="20"/>
        </w:rPr>
        <w:t>stratégiai partnerségről</w:t>
      </w:r>
    </w:p>
    <w:p w14:paraId="0ACC3E0E" w14:textId="77777777" w:rsidR="00E843B6" w:rsidRPr="00E95A48" w:rsidRDefault="00E843B6" w:rsidP="00E843B6">
      <w:pPr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Tisztelt Elnök úr!</w:t>
      </w:r>
    </w:p>
    <w:p w14:paraId="5875649E" w14:textId="77777777" w:rsidR="00E843B6" w:rsidRDefault="00E843B6" w:rsidP="00E843B6">
      <w:pPr>
        <w:spacing w:after="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Alulírott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E843B6" w14:paraId="207FD948" w14:textId="77777777" w:rsidTr="00682243">
        <w:tc>
          <w:tcPr>
            <w:tcW w:w="3261" w:type="dxa"/>
            <w:vAlign w:val="center"/>
          </w:tcPr>
          <w:p w14:paraId="2AA1F0D2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21A05F97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25B5FD89" w14:textId="77777777" w:rsidTr="00682243">
        <w:tc>
          <w:tcPr>
            <w:tcW w:w="3261" w:type="dxa"/>
            <w:vAlign w:val="center"/>
          </w:tcPr>
          <w:p w14:paraId="63BF6630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0C020C5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5288A390" w14:textId="77777777" w:rsidTr="00682243">
        <w:tc>
          <w:tcPr>
            <w:tcW w:w="3261" w:type="dxa"/>
            <w:vAlign w:val="center"/>
          </w:tcPr>
          <w:p w14:paraId="51CC2DAF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018644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461EB58A" w14:textId="77777777" w:rsidTr="00682243">
        <w:tc>
          <w:tcPr>
            <w:tcW w:w="3261" w:type="dxa"/>
            <w:vAlign w:val="center"/>
          </w:tcPr>
          <w:p w14:paraId="5EF7A261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D1D3FA0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232755DD" w14:textId="77777777" w:rsidR="00E843B6" w:rsidRDefault="00E843B6" w:rsidP="00E843B6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mint a</w:t>
      </w:r>
      <w:r>
        <w:rPr>
          <w:rFonts w:ascii="Poppins" w:hAnsi="Poppins" w:cs="Poppins"/>
          <w:color w:val="000000" w:themeColor="text1"/>
          <w:sz w:val="20"/>
          <w:szCs w:val="20"/>
        </w:rPr>
        <w:t>(z)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E843B6" w14:paraId="3F751357" w14:textId="77777777" w:rsidTr="00682243">
        <w:tc>
          <w:tcPr>
            <w:tcW w:w="3261" w:type="dxa"/>
            <w:vAlign w:val="center"/>
          </w:tcPr>
          <w:p w14:paraId="3715B3E3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cégnév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56A2D292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0D419322" w14:textId="77777777" w:rsidTr="00682243">
        <w:tc>
          <w:tcPr>
            <w:tcW w:w="3261" w:type="dxa"/>
            <w:vAlign w:val="center"/>
          </w:tcPr>
          <w:p w14:paraId="0973C474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székhely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944536F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11C13008" w14:textId="77777777" w:rsidTr="00682243">
        <w:tc>
          <w:tcPr>
            <w:tcW w:w="3261" w:type="dxa"/>
            <w:vAlign w:val="center"/>
          </w:tcPr>
          <w:p w14:paraId="27B62F9B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cégjegyzékszám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34D2640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2547764C" w14:textId="77777777" w:rsidTr="00682243">
        <w:tc>
          <w:tcPr>
            <w:tcW w:w="3261" w:type="dxa"/>
            <w:vAlign w:val="center"/>
          </w:tcPr>
          <w:p w14:paraId="3B5C6106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adószám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202ECE8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4191F84F" w14:textId="77777777" w:rsidR="00E843B6" w:rsidRDefault="00E843B6" w:rsidP="00E843B6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(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>a továbbiakban: Szervezet)</w:t>
      </w:r>
    </w:p>
    <w:p w14:paraId="17EFB91B" w14:textId="3B3660D2" w:rsidR="00E843B6" w:rsidRPr="00E95A48" w:rsidRDefault="00E843B6" w:rsidP="00E843B6">
      <w:pPr>
        <w:spacing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cégjegyzésre jogosult képviselője jelen nyilatkozattal kijelen</w:t>
      </w:r>
      <w:r w:rsidR="00892D93">
        <w:rPr>
          <w:rFonts w:ascii="Poppins" w:hAnsi="Poppins" w:cs="Poppins"/>
          <w:sz w:val="20"/>
          <w:szCs w:val="20"/>
        </w:rPr>
        <w:t>tem</w:t>
      </w:r>
      <w:r w:rsidRPr="00E95A48">
        <w:rPr>
          <w:rFonts w:ascii="Poppins" w:hAnsi="Poppins" w:cs="Poppins"/>
          <w:sz w:val="20"/>
          <w:szCs w:val="20"/>
        </w:rPr>
        <w:t xml:space="preserve">, hogy a Szervezetnek 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(megfelelő </w:t>
      </w:r>
      <w:r>
        <w:rPr>
          <w:rFonts w:ascii="Poppins" w:hAnsi="Poppins" w:cs="Poppins"/>
          <w:i/>
          <w:iCs/>
          <w:sz w:val="20"/>
          <w:szCs w:val="20"/>
        </w:rPr>
        <w:t>bekezdés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 aláhúzandó)</w:t>
      </w:r>
    </w:p>
    <w:p w14:paraId="629D0272" w14:textId="77777777" w:rsidR="00E843B6" w:rsidRPr="001532ED" w:rsidRDefault="00E843B6" w:rsidP="00E843B6">
      <w:pPr>
        <w:pStyle w:val="Listaszerbekezds"/>
        <w:numPr>
          <w:ilvl w:val="0"/>
          <w:numId w:val="4"/>
        </w:numPr>
        <w:spacing w:line="240" w:lineRule="auto"/>
        <w:ind w:left="714" w:hanging="357"/>
        <w:contextualSpacing w:val="0"/>
        <w:jc w:val="both"/>
        <w:rPr>
          <w:rFonts w:ascii="Poppins" w:hAnsi="Poppins" w:cs="Poppins"/>
          <w:sz w:val="20"/>
          <w:szCs w:val="20"/>
        </w:rPr>
      </w:pPr>
      <w:r w:rsidRPr="001532ED">
        <w:rPr>
          <w:rFonts w:ascii="Poppins" w:hAnsi="Poppins" w:cs="Poppins"/>
          <w:sz w:val="20"/>
          <w:szCs w:val="20"/>
        </w:rPr>
        <w:t>nincsen olyan más auditáló szervezettel való piaci együttműködése, akivel energetikai auditokon, felméréseken rendszeresen együtt dolgozik (egymásnak alvállalkoznak), és/vagy a Hitelesített Energiamegtakarítások, azaz a HEM-ek megkeletkeztetésében katalógus számítást elvégző energetikusként, vagy energetikai auditorként, hitelesítőként, vagy a megkeletkezett HEM első jogosultjaként, és a tárgyévet megelőző két naptári év tekintetében éves átlagban 50.000 GJ/év HEM megkeletkeztetésében együtt vesznek részt.</w:t>
      </w:r>
    </w:p>
    <w:p w14:paraId="6FAE361A" w14:textId="0526675F" w:rsidR="000A7FEB" w:rsidRPr="000A7FEB" w:rsidRDefault="00E843B6" w:rsidP="00B04A42">
      <w:pPr>
        <w:pStyle w:val="Listaszerbekezds"/>
        <w:numPr>
          <w:ilvl w:val="0"/>
          <w:numId w:val="4"/>
        </w:numPr>
        <w:spacing w:line="240" w:lineRule="auto"/>
        <w:ind w:left="714" w:hanging="357"/>
        <w:contextualSpacing w:val="0"/>
        <w:jc w:val="both"/>
        <w:rPr>
          <w:rFonts w:ascii="Poppins" w:hAnsi="Poppins" w:cs="Poppins"/>
          <w:sz w:val="20"/>
          <w:szCs w:val="20"/>
        </w:rPr>
      </w:pPr>
      <w:r w:rsidRPr="000A7FEB">
        <w:rPr>
          <w:rFonts w:ascii="Poppins" w:hAnsi="Poppins" w:cs="Poppins"/>
          <w:sz w:val="20"/>
          <w:szCs w:val="20"/>
        </w:rPr>
        <w:t>van olyan más auditáló szervezettel való piaci együttműködése, akivel energetikai auditokon, felméréseken rendszeresen együtt dolgozik (egymásnak alvállalkoznak), és/vagy a Hitelesített Energiamegtakarítások, azaz a HEM-ek megkeletkeztetésében katalógus számítást elvégző energetikusként, vagy energetikai auditorként, hitelesítőként, vagy a megkeletkezett HEM első jogosultjaként, és a tárgyévet megelőző két naptári év tekintetében éves átlagban 50.000 GJ/év HEM megkeletkeztetésében együtt vesznek részt.</w:t>
      </w:r>
      <w:r w:rsidR="000A7FEB" w:rsidRPr="000A7FEB">
        <w:rPr>
          <w:rFonts w:ascii="Poppins" w:hAnsi="Poppins" w:cs="Poppins"/>
          <w:sz w:val="20"/>
          <w:szCs w:val="20"/>
        </w:rPr>
        <w:br w:type="page"/>
      </w:r>
    </w:p>
    <w:p w14:paraId="15993F5A" w14:textId="77777777" w:rsidR="00E843B6" w:rsidRPr="00E95A48" w:rsidRDefault="00E843B6" w:rsidP="00E843B6">
      <w:pPr>
        <w:spacing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 w:rsidRPr="00E95A48">
        <w:rPr>
          <w:rFonts w:ascii="Poppins" w:hAnsi="Poppins" w:cs="Poppins"/>
          <w:b/>
          <w:bCs/>
          <w:sz w:val="20"/>
          <w:szCs w:val="20"/>
        </w:rPr>
        <w:lastRenderedPageBreak/>
        <w:t>Stratégiai partner adatai</w:t>
      </w:r>
      <w:r w:rsidRPr="00E95A48">
        <w:rPr>
          <w:rFonts w:ascii="Poppins" w:hAnsi="Poppins" w:cs="Poppins"/>
          <w:sz w:val="20"/>
          <w:szCs w:val="20"/>
        </w:rPr>
        <w:t xml:space="preserve"> 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(amennyiben a Szervezet rendelkezik </w:t>
      </w:r>
      <w:r>
        <w:rPr>
          <w:rFonts w:ascii="Poppins" w:hAnsi="Poppins" w:cs="Poppins"/>
          <w:i/>
          <w:iCs/>
          <w:sz w:val="20"/>
          <w:szCs w:val="20"/>
        </w:rPr>
        <w:t>stratégiai partnerekkel</w:t>
      </w:r>
      <w:r w:rsidRPr="00E95A48">
        <w:rPr>
          <w:rFonts w:ascii="Poppins" w:hAnsi="Poppins" w:cs="Poppins"/>
          <w:i/>
          <w:iCs/>
          <w:sz w:val="20"/>
          <w:szCs w:val="20"/>
        </w:rPr>
        <w:t>, akkor kitöltendő)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E843B6" w14:paraId="20456903" w14:textId="77777777" w:rsidTr="00682243">
        <w:tc>
          <w:tcPr>
            <w:tcW w:w="3132" w:type="dxa"/>
          </w:tcPr>
          <w:p w14:paraId="33201E09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22D1DE7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Partner 1</w:t>
            </w:r>
          </w:p>
        </w:tc>
        <w:tc>
          <w:tcPr>
            <w:tcW w:w="3132" w:type="dxa"/>
          </w:tcPr>
          <w:p w14:paraId="47E11091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Partner 2</w:t>
            </w:r>
          </w:p>
        </w:tc>
      </w:tr>
      <w:tr w:rsidR="00E843B6" w14:paraId="249EF49B" w14:textId="77777777" w:rsidTr="00682243">
        <w:tc>
          <w:tcPr>
            <w:tcW w:w="3132" w:type="dxa"/>
          </w:tcPr>
          <w:p w14:paraId="21DA65DE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Cégnév</w:t>
            </w:r>
          </w:p>
        </w:tc>
        <w:tc>
          <w:tcPr>
            <w:tcW w:w="3132" w:type="dxa"/>
          </w:tcPr>
          <w:p w14:paraId="5282BDF4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CBE1E57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843B6" w14:paraId="6D749320" w14:textId="77777777" w:rsidTr="00682243">
        <w:tc>
          <w:tcPr>
            <w:tcW w:w="3132" w:type="dxa"/>
          </w:tcPr>
          <w:p w14:paraId="011AA1AC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Székhely</w:t>
            </w:r>
          </w:p>
        </w:tc>
        <w:tc>
          <w:tcPr>
            <w:tcW w:w="3132" w:type="dxa"/>
          </w:tcPr>
          <w:p w14:paraId="75B90245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55991983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843B6" w14:paraId="42859791" w14:textId="77777777" w:rsidTr="00682243">
        <w:tc>
          <w:tcPr>
            <w:tcW w:w="3132" w:type="dxa"/>
          </w:tcPr>
          <w:p w14:paraId="2C3D18FB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Cégjegyzékszám</w:t>
            </w:r>
          </w:p>
        </w:tc>
        <w:tc>
          <w:tcPr>
            <w:tcW w:w="3132" w:type="dxa"/>
          </w:tcPr>
          <w:p w14:paraId="3EF40D75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33B504CA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843B6" w14:paraId="09AE3AA3" w14:textId="77777777" w:rsidTr="00682243">
        <w:tc>
          <w:tcPr>
            <w:tcW w:w="3132" w:type="dxa"/>
          </w:tcPr>
          <w:p w14:paraId="1A147BE1" w14:textId="77777777" w:rsidR="00E843B6" w:rsidRPr="00E95A48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Adószám</w:t>
            </w:r>
          </w:p>
        </w:tc>
        <w:tc>
          <w:tcPr>
            <w:tcW w:w="3132" w:type="dxa"/>
          </w:tcPr>
          <w:p w14:paraId="1EE1374A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4112CF79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843B6" w14:paraId="1324637F" w14:textId="77777777" w:rsidTr="00682243">
        <w:tc>
          <w:tcPr>
            <w:tcW w:w="3132" w:type="dxa"/>
          </w:tcPr>
          <w:p w14:paraId="7C0C4558" w14:textId="77777777" w:rsidR="00E843B6" w:rsidRPr="00E95A48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Cégjegyzésre jogosult(ak)</w:t>
            </w:r>
          </w:p>
        </w:tc>
        <w:tc>
          <w:tcPr>
            <w:tcW w:w="3132" w:type="dxa"/>
          </w:tcPr>
          <w:p w14:paraId="7DCD41C4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466105B2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</w:tbl>
    <w:p w14:paraId="7609ACD7" w14:textId="390A6FD8" w:rsidR="00E843B6" w:rsidRDefault="00E843B6" w:rsidP="00E843B6">
      <w:pPr>
        <w:spacing w:before="240" w:line="276" w:lineRule="auto"/>
        <w:jc w:val="both"/>
        <w:rPr>
          <w:rFonts w:ascii="Poppins" w:hAnsi="Poppins" w:cs="Poppins"/>
          <w:sz w:val="20"/>
          <w:szCs w:val="20"/>
        </w:rPr>
      </w:pPr>
      <w:r w:rsidRPr="001532ED">
        <w:rPr>
          <w:rFonts w:ascii="Poppins" w:hAnsi="Poppins" w:cs="Poppins"/>
          <w:sz w:val="20"/>
          <w:szCs w:val="20"/>
        </w:rPr>
        <w:t>Kijelent</w:t>
      </w:r>
      <w:r w:rsidR="00892D93">
        <w:rPr>
          <w:rFonts w:ascii="Poppins" w:hAnsi="Poppins" w:cs="Poppins"/>
          <w:sz w:val="20"/>
          <w:szCs w:val="20"/>
        </w:rPr>
        <w:t>em</w:t>
      </w:r>
      <w:r w:rsidRPr="001532ED">
        <w:rPr>
          <w:rFonts w:ascii="Poppins" w:hAnsi="Poppins" w:cs="Poppins"/>
          <w:sz w:val="20"/>
          <w:szCs w:val="20"/>
        </w:rPr>
        <w:t xml:space="preserve"> továbbá, hogy a Szervezet felvétele esetén az fent felsorolt vállalatokat beléptet</w:t>
      </w:r>
      <w:r w:rsidR="0072312C">
        <w:rPr>
          <w:rFonts w:ascii="Poppins" w:hAnsi="Poppins" w:cs="Poppins"/>
          <w:sz w:val="20"/>
          <w:szCs w:val="20"/>
        </w:rPr>
        <w:t>em</w:t>
      </w:r>
      <w:r w:rsidRPr="001532ED">
        <w:rPr>
          <w:rFonts w:ascii="Poppins" w:hAnsi="Poppins" w:cs="Poppins"/>
          <w:sz w:val="20"/>
          <w:szCs w:val="20"/>
        </w:rPr>
        <w:t xml:space="preserve"> az EASZ-ba.</w:t>
      </w:r>
    </w:p>
    <w:p w14:paraId="6C38ACAA" w14:textId="77777777" w:rsidR="00E843B6" w:rsidRDefault="00E843B6" w:rsidP="00E843B6">
      <w:pPr>
        <w:spacing w:line="360" w:lineRule="auto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Kelt: Budapest, 2025. ……………………….</w:t>
      </w:r>
    </w:p>
    <w:p w14:paraId="5544D9A3" w14:textId="77777777" w:rsidR="00E843B6" w:rsidRPr="00AE737F" w:rsidRDefault="00E843B6" w:rsidP="00E843B6">
      <w:pPr>
        <w:spacing w:after="120" w:line="276" w:lineRule="auto"/>
        <w:jc w:val="center"/>
        <w:rPr>
          <w:rFonts w:ascii="Poppins" w:hAnsi="Poppins" w:cs="Poppins"/>
          <w:b/>
          <w:color w:val="000000" w:themeColor="text1"/>
          <w:sz w:val="20"/>
          <w:szCs w:val="20"/>
        </w:rPr>
      </w:pP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</w:p>
    <w:p w14:paraId="4D5E2100" w14:textId="77777777" w:rsidR="00E843B6" w:rsidRPr="00AE737F" w:rsidRDefault="00E843B6" w:rsidP="00E843B6">
      <w:pPr>
        <w:spacing w:after="0" w:line="276" w:lineRule="auto"/>
        <w:jc w:val="center"/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</w:pP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</w:p>
    <w:p w14:paraId="2F24CE39" w14:textId="77777777" w:rsidR="00E843B6" w:rsidRPr="00AE737F" w:rsidRDefault="00E843B6" w:rsidP="00E843B6">
      <w:pPr>
        <w:spacing w:after="0" w:line="276" w:lineRule="auto"/>
        <w:jc w:val="center"/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</w:pP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cégjegyzésre jogosult 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320836A7" w14:textId="77777777" w:rsidR="00E843B6" w:rsidRPr="00E95A48" w:rsidRDefault="00E843B6" w:rsidP="00E843B6">
      <w:pPr>
        <w:spacing w:line="360" w:lineRule="auto"/>
        <w:jc w:val="center"/>
        <w:rPr>
          <w:rFonts w:ascii="Poppins" w:hAnsi="Poppins" w:cs="Poppins"/>
          <w:sz w:val="20"/>
          <w:szCs w:val="20"/>
        </w:rPr>
      </w:pP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cégjegyzésre jogosult 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47CC939A" w14:textId="0A9FAB0F" w:rsidR="00A06A38" w:rsidRDefault="00A06A38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br w:type="page"/>
      </w:r>
    </w:p>
    <w:p w14:paraId="7B593279" w14:textId="7DD5B769" w:rsidR="00A06A38" w:rsidRPr="00AE737F" w:rsidRDefault="00A06A38" w:rsidP="00A06A38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b/>
          <w:bCs/>
          <w:color w:val="028387"/>
        </w:rPr>
      </w:pPr>
      <w:r>
        <w:rPr>
          <w:rFonts w:ascii="Poppins" w:hAnsi="Poppins" w:cs="Poppins"/>
          <w:b/>
          <w:bCs/>
          <w:color w:val="028387"/>
        </w:rPr>
        <w:lastRenderedPageBreak/>
        <w:tab/>
      </w:r>
      <w:r w:rsidRPr="00AE737F">
        <w:rPr>
          <w:rFonts w:ascii="Poppins" w:hAnsi="Poppins" w:cs="Poppins"/>
          <w:b/>
          <w:bCs/>
          <w:color w:val="028387"/>
        </w:rPr>
        <w:t>Energetikai Auditorok</w:t>
      </w:r>
      <w:r>
        <w:rPr>
          <w:rFonts w:ascii="Poppins" w:hAnsi="Poppins" w:cs="Poppins"/>
          <w:b/>
          <w:bCs/>
          <w:color w:val="028387"/>
        </w:rPr>
        <w:t xml:space="preserve"> </w:t>
      </w:r>
      <w:r w:rsidRPr="00AE737F">
        <w:rPr>
          <w:rFonts w:ascii="Poppins" w:hAnsi="Poppins" w:cs="Poppins"/>
          <w:b/>
          <w:bCs/>
          <w:color w:val="028387"/>
        </w:rPr>
        <w:t>Szövetsége</w:t>
      </w:r>
    </w:p>
    <w:p w14:paraId="27F249B0" w14:textId="77777777" w:rsidR="00A06A38" w:rsidRDefault="00A06A38" w:rsidP="00A06A38">
      <w:pPr>
        <w:tabs>
          <w:tab w:val="left" w:pos="5954"/>
        </w:tabs>
        <w:spacing w:after="120" w:line="276" w:lineRule="auto"/>
        <w:ind w:right="-335"/>
        <w:contextualSpacing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  <w:t>Tatár Dénes elnök úr részére</w:t>
      </w:r>
      <w:r w:rsidRPr="00AE737F">
        <w:rPr>
          <w:rFonts w:ascii="Poppins" w:hAnsi="Poppins" w:cs="Poppins"/>
          <w:color w:val="028387"/>
          <w:sz w:val="20"/>
          <w:szCs w:val="20"/>
        </w:rPr>
        <w:t xml:space="preserve"> </w:t>
      </w:r>
    </w:p>
    <w:p w14:paraId="1501B6FD" w14:textId="77777777" w:rsidR="00A06A38" w:rsidRDefault="00A06A38" w:rsidP="00A06A38">
      <w:pPr>
        <w:tabs>
          <w:tab w:val="left" w:pos="5954"/>
        </w:tabs>
        <w:spacing w:line="276" w:lineRule="auto"/>
        <w:ind w:right="-337"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Pr="00AE737F">
        <w:rPr>
          <w:rFonts w:ascii="Poppins" w:hAnsi="Poppins" w:cs="Poppins"/>
          <w:color w:val="028387"/>
          <w:sz w:val="20"/>
          <w:szCs w:val="20"/>
        </w:rPr>
        <w:t>1031 Budapest, Szentendrei út 208.</w:t>
      </w:r>
    </w:p>
    <w:p w14:paraId="6AB93C9E" w14:textId="2D8E81A9" w:rsidR="00A06A38" w:rsidRPr="00A06A38" w:rsidRDefault="00A06A38" w:rsidP="00A06A38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sz w:val="20"/>
          <w:szCs w:val="20"/>
        </w:rPr>
      </w:pPr>
      <w:r w:rsidRPr="00A06A38">
        <w:rPr>
          <w:rFonts w:ascii="Poppins" w:hAnsi="Poppins" w:cs="Poppins"/>
          <w:sz w:val="20"/>
          <w:szCs w:val="20"/>
        </w:rPr>
        <w:t xml:space="preserve">Tárgy: </w:t>
      </w:r>
      <w:r w:rsidRPr="00AA23EA">
        <w:rPr>
          <w:rFonts w:ascii="Poppins" w:hAnsi="Poppins" w:cs="Poppins"/>
          <w:sz w:val="20"/>
          <w:szCs w:val="20"/>
          <w:highlight w:val="yellow"/>
        </w:rPr>
        <w:t>…</w:t>
      </w:r>
      <w:r>
        <w:rPr>
          <w:rFonts w:ascii="Poppins" w:hAnsi="Poppins" w:cs="Poppins"/>
          <w:sz w:val="20"/>
          <w:szCs w:val="20"/>
          <w:highlight w:val="yellow"/>
        </w:rPr>
        <w:t>…</w:t>
      </w:r>
      <w:r w:rsidRPr="00AA23EA">
        <w:rPr>
          <w:rFonts w:ascii="Poppins" w:hAnsi="Poppins" w:cs="Poppins"/>
          <w:sz w:val="20"/>
          <w:szCs w:val="20"/>
          <w:highlight w:val="yellow"/>
        </w:rPr>
        <w:t>..</w:t>
      </w:r>
      <w:r>
        <w:rPr>
          <w:rFonts w:ascii="Poppins" w:hAnsi="Poppins" w:cs="Poppins"/>
          <w:sz w:val="20"/>
          <w:szCs w:val="20"/>
          <w:highlight w:val="yellow"/>
        </w:rPr>
        <w:t>{</w:t>
      </w:r>
      <w:r w:rsidRPr="00AA23EA">
        <w:rPr>
          <w:rFonts w:ascii="Poppins" w:hAnsi="Poppins" w:cs="Poppins"/>
          <w:sz w:val="20"/>
          <w:szCs w:val="20"/>
          <w:highlight w:val="yellow"/>
        </w:rPr>
        <w:t>cégnév</w:t>
      </w:r>
      <w:r>
        <w:rPr>
          <w:rFonts w:ascii="Poppins" w:hAnsi="Poppins" w:cs="Poppins"/>
          <w:sz w:val="20"/>
          <w:szCs w:val="20"/>
          <w:highlight w:val="yellow"/>
        </w:rPr>
        <w:t>}</w:t>
      </w:r>
      <w:r w:rsidRPr="00AA23EA">
        <w:rPr>
          <w:rFonts w:ascii="Poppins" w:hAnsi="Poppins" w:cs="Poppins"/>
          <w:sz w:val="20"/>
          <w:szCs w:val="20"/>
          <w:highlight w:val="yellow"/>
        </w:rPr>
        <w:t>…</w:t>
      </w:r>
      <w:r>
        <w:rPr>
          <w:rFonts w:ascii="Poppins" w:hAnsi="Poppins" w:cs="Poppins"/>
          <w:sz w:val="20"/>
          <w:szCs w:val="20"/>
          <w:highlight w:val="yellow"/>
        </w:rPr>
        <w:t>…</w:t>
      </w:r>
      <w:r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Pr="00E95A48">
        <w:rPr>
          <w:rFonts w:ascii="Poppins" w:hAnsi="Poppins" w:cs="Poppins"/>
          <w:sz w:val="20"/>
          <w:szCs w:val="20"/>
        </w:rPr>
        <w:t xml:space="preserve"> </w:t>
      </w:r>
      <w:r w:rsidRPr="00A06A38">
        <w:rPr>
          <w:rFonts w:ascii="Poppins" w:hAnsi="Poppins" w:cs="Poppins"/>
          <w:sz w:val="20"/>
          <w:szCs w:val="20"/>
        </w:rPr>
        <w:t xml:space="preserve">– </w:t>
      </w:r>
      <w:r w:rsidRPr="00A06A38">
        <w:rPr>
          <w:rFonts w:ascii="Poppins" w:hAnsi="Poppins" w:cs="Poppins"/>
          <w:b/>
          <w:bCs/>
          <w:sz w:val="20"/>
          <w:szCs w:val="20"/>
        </w:rPr>
        <w:t>Nyilatkozat a Kiemelt tagságra vonatkozó feltételeket teljesítéséről</w:t>
      </w:r>
    </w:p>
    <w:p w14:paraId="5F576D16" w14:textId="77777777" w:rsidR="00A06A38" w:rsidRPr="00A06A38" w:rsidRDefault="00A06A38" w:rsidP="00A06A38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sz w:val="20"/>
          <w:szCs w:val="20"/>
        </w:rPr>
      </w:pPr>
      <w:r w:rsidRPr="00A06A38">
        <w:rPr>
          <w:rFonts w:ascii="Poppins" w:hAnsi="Poppins" w:cs="Poppins"/>
          <w:sz w:val="20"/>
          <w:szCs w:val="20"/>
        </w:rPr>
        <w:t>Tisztelt Elnök úr!</w:t>
      </w:r>
    </w:p>
    <w:p w14:paraId="171BD6A2" w14:textId="77777777" w:rsidR="00A06A38" w:rsidRDefault="00A06A38" w:rsidP="00A06A38">
      <w:pPr>
        <w:spacing w:after="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Alulírott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A06A38" w14:paraId="2CFBBA85" w14:textId="77777777" w:rsidTr="002956A2">
        <w:tc>
          <w:tcPr>
            <w:tcW w:w="3261" w:type="dxa"/>
            <w:vAlign w:val="center"/>
          </w:tcPr>
          <w:p w14:paraId="2205BE06" w14:textId="77777777" w:rsidR="00A06A38" w:rsidRPr="00394239" w:rsidRDefault="00A06A38" w:rsidP="002956A2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5157B65C" w14:textId="77777777" w:rsidR="00A06A38" w:rsidRDefault="00A06A38" w:rsidP="002956A2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A06A38" w14:paraId="2B7927A9" w14:textId="77777777" w:rsidTr="002956A2">
        <w:tc>
          <w:tcPr>
            <w:tcW w:w="3261" w:type="dxa"/>
            <w:vAlign w:val="center"/>
          </w:tcPr>
          <w:p w14:paraId="502F44A6" w14:textId="77777777" w:rsidR="00A06A38" w:rsidRPr="00394239" w:rsidRDefault="00A06A38" w:rsidP="002956A2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0698752" w14:textId="77777777" w:rsidR="00A06A38" w:rsidRDefault="00A06A38" w:rsidP="002956A2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A06A38" w14:paraId="23F2C9E4" w14:textId="77777777" w:rsidTr="002956A2">
        <w:tc>
          <w:tcPr>
            <w:tcW w:w="3261" w:type="dxa"/>
            <w:vAlign w:val="center"/>
          </w:tcPr>
          <w:p w14:paraId="61F35430" w14:textId="77777777" w:rsidR="00A06A38" w:rsidRPr="00394239" w:rsidRDefault="00A06A38" w:rsidP="002956A2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EF18E74" w14:textId="77777777" w:rsidR="00A06A38" w:rsidRDefault="00A06A38" w:rsidP="002956A2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A06A38" w14:paraId="2FA6979B" w14:textId="77777777" w:rsidTr="002956A2">
        <w:tc>
          <w:tcPr>
            <w:tcW w:w="3261" w:type="dxa"/>
            <w:vAlign w:val="center"/>
          </w:tcPr>
          <w:p w14:paraId="3437E9D3" w14:textId="77777777" w:rsidR="00A06A38" w:rsidRPr="00394239" w:rsidRDefault="00A06A38" w:rsidP="002956A2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0120DC1" w14:textId="77777777" w:rsidR="00A06A38" w:rsidRDefault="00A06A38" w:rsidP="002956A2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2512DDC4" w14:textId="77777777" w:rsidR="00A06A38" w:rsidRDefault="00A06A38" w:rsidP="00A06A38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mint a</w:t>
      </w:r>
      <w:r>
        <w:rPr>
          <w:rFonts w:ascii="Poppins" w:hAnsi="Poppins" w:cs="Poppins"/>
          <w:color w:val="000000" w:themeColor="text1"/>
          <w:sz w:val="20"/>
          <w:szCs w:val="20"/>
        </w:rPr>
        <w:t>(z)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A06A38" w14:paraId="418AE84D" w14:textId="77777777" w:rsidTr="002956A2">
        <w:tc>
          <w:tcPr>
            <w:tcW w:w="3261" w:type="dxa"/>
            <w:vAlign w:val="center"/>
          </w:tcPr>
          <w:p w14:paraId="5FD2747A" w14:textId="77777777" w:rsidR="00A06A38" w:rsidRPr="00394239" w:rsidRDefault="00A06A38" w:rsidP="002956A2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cégnév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27CB6914" w14:textId="77777777" w:rsidR="00A06A38" w:rsidRDefault="00A06A38" w:rsidP="002956A2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A06A38" w14:paraId="28EB1F20" w14:textId="77777777" w:rsidTr="002956A2">
        <w:tc>
          <w:tcPr>
            <w:tcW w:w="3261" w:type="dxa"/>
            <w:vAlign w:val="center"/>
          </w:tcPr>
          <w:p w14:paraId="08FEA91E" w14:textId="77777777" w:rsidR="00A06A38" w:rsidRPr="00394239" w:rsidRDefault="00A06A38" w:rsidP="002956A2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székhely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CAAA0E4" w14:textId="77777777" w:rsidR="00A06A38" w:rsidRDefault="00A06A38" w:rsidP="002956A2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A06A38" w14:paraId="204C5BF0" w14:textId="77777777" w:rsidTr="002956A2">
        <w:tc>
          <w:tcPr>
            <w:tcW w:w="3261" w:type="dxa"/>
            <w:vAlign w:val="center"/>
          </w:tcPr>
          <w:p w14:paraId="5F15CF5D" w14:textId="77777777" w:rsidR="00A06A38" w:rsidRPr="00394239" w:rsidRDefault="00A06A38" w:rsidP="002956A2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cégjegyzékszám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2C0FA3A" w14:textId="77777777" w:rsidR="00A06A38" w:rsidRDefault="00A06A38" w:rsidP="002956A2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A06A38" w14:paraId="756C0183" w14:textId="77777777" w:rsidTr="002956A2">
        <w:tc>
          <w:tcPr>
            <w:tcW w:w="3261" w:type="dxa"/>
            <w:vAlign w:val="center"/>
          </w:tcPr>
          <w:p w14:paraId="2C6FCA00" w14:textId="77777777" w:rsidR="00A06A38" w:rsidRPr="00394239" w:rsidRDefault="00A06A38" w:rsidP="002956A2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adószám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7A5243C" w14:textId="77777777" w:rsidR="00A06A38" w:rsidRDefault="00A06A38" w:rsidP="002956A2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4B82F820" w14:textId="77777777" w:rsidR="00A06A38" w:rsidRDefault="00A06A38" w:rsidP="00A06A38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(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>a továbbiakban: Szervezet)</w:t>
      </w:r>
    </w:p>
    <w:p w14:paraId="3800D037" w14:textId="6F00856A" w:rsidR="00A06A38" w:rsidRPr="00A06A38" w:rsidRDefault="00A06A38" w:rsidP="00A06A38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sz w:val="20"/>
          <w:szCs w:val="20"/>
        </w:rPr>
      </w:pPr>
      <w:r w:rsidRPr="00A06A38">
        <w:rPr>
          <w:rFonts w:ascii="Poppins" w:hAnsi="Poppins" w:cs="Poppins"/>
          <w:sz w:val="20"/>
          <w:szCs w:val="20"/>
        </w:rPr>
        <w:t>cégjegyzésre jogosult képviselője jelen nyilatkozattal kijelent</w:t>
      </w:r>
      <w:r w:rsidR="00892D93">
        <w:rPr>
          <w:rFonts w:ascii="Poppins" w:hAnsi="Poppins" w:cs="Poppins"/>
          <w:sz w:val="20"/>
          <w:szCs w:val="20"/>
        </w:rPr>
        <w:t>em</w:t>
      </w:r>
      <w:r w:rsidRPr="00A06A38">
        <w:rPr>
          <w:rFonts w:ascii="Poppins" w:hAnsi="Poppins" w:cs="Poppins"/>
          <w:sz w:val="20"/>
          <w:szCs w:val="20"/>
        </w:rPr>
        <w:t>, hogy a Szervezet az Alapszabály 3.1.1. pont (i) és (ii) bekezdése szerint a Kiemelt tagságra vonatkozó feltételeket teljesíti.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91"/>
        <w:gridCol w:w="2417"/>
        <w:gridCol w:w="2417"/>
        <w:gridCol w:w="2417"/>
        <w:gridCol w:w="1154"/>
      </w:tblGrid>
      <w:tr w:rsidR="00A06A38" w14:paraId="2227EC7E" w14:textId="77777777" w:rsidTr="00A06A38">
        <w:tc>
          <w:tcPr>
            <w:tcW w:w="991" w:type="dxa"/>
            <w:vAlign w:val="center"/>
          </w:tcPr>
          <w:p w14:paraId="29641F39" w14:textId="02E9D4ED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Év</w:t>
            </w:r>
          </w:p>
        </w:tc>
        <w:tc>
          <w:tcPr>
            <w:tcW w:w="2417" w:type="dxa"/>
            <w:vAlign w:val="center"/>
          </w:tcPr>
          <w:p w14:paraId="00C61B1F" w14:textId="77777777" w:rsidR="00A06A38" w:rsidRP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5 évnél rövidebb elszámolási idejű megtakarítások</w:t>
            </w:r>
          </w:p>
          <w:p w14:paraId="010E98CA" w14:textId="4B0B1528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(GJ/év)</w:t>
            </w:r>
          </w:p>
        </w:tc>
        <w:tc>
          <w:tcPr>
            <w:tcW w:w="2417" w:type="dxa"/>
            <w:vAlign w:val="center"/>
          </w:tcPr>
          <w:p w14:paraId="40C94F49" w14:textId="77777777" w:rsidR="00A06A38" w:rsidRP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5 évnél hosszabb elszámolási idejű megtakarítások</w:t>
            </w:r>
          </w:p>
          <w:p w14:paraId="28083103" w14:textId="05F369A8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(GJ/év)</w:t>
            </w:r>
          </w:p>
        </w:tc>
        <w:tc>
          <w:tcPr>
            <w:tcW w:w="2417" w:type="dxa"/>
            <w:vAlign w:val="center"/>
          </w:tcPr>
          <w:p w14:paraId="6D751EFD" w14:textId="77777777" w:rsidR="00A06A38" w:rsidRP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Kétszeresen elszámolható megtakarítások</w:t>
            </w:r>
          </w:p>
          <w:p w14:paraId="5D4CF956" w14:textId="4132AF4B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(GJ/év)</w:t>
            </w:r>
          </w:p>
        </w:tc>
        <w:tc>
          <w:tcPr>
            <w:tcW w:w="1154" w:type="dxa"/>
            <w:vAlign w:val="center"/>
          </w:tcPr>
          <w:p w14:paraId="71E6D19A" w14:textId="77777777" w:rsidR="00A06A38" w:rsidRP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Összesen</w:t>
            </w:r>
          </w:p>
          <w:p w14:paraId="6D0634E3" w14:textId="1687ADBF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(GJ/év)</w:t>
            </w:r>
          </w:p>
        </w:tc>
      </w:tr>
      <w:tr w:rsidR="00A06A38" w14:paraId="3027DEC8" w14:textId="77777777" w:rsidTr="00A06A38">
        <w:tc>
          <w:tcPr>
            <w:tcW w:w="991" w:type="dxa"/>
            <w:vAlign w:val="center"/>
          </w:tcPr>
          <w:p w14:paraId="70A85358" w14:textId="5C1B42F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2023</w:t>
            </w:r>
          </w:p>
        </w:tc>
        <w:tc>
          <w:tcPr>
            <w:tcW w:w="2417" w:type="dxa"/>
            <w:vAlign w:val="center"/>
          </w:tcPr>
          <w:p w14:paraId="0492524E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417" w:type="dxa"/>
            <w:vAlign w:val="center"/>
          </w:tcPr>
          <w:p w14:paraId="7C6C2D35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417" w:type="dxa"/>
            <w:vAlign w:val="center"/>
          </w:tcPr>
          <w:p w14:paraId="5D0F5744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154" w:type="dxa"/>
            <w:vAlign w:val="center"/>
          </w:tcPr>
          <w:p w14:paraId="3093C636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A06A38" w14:paraId="455AE906" w14:textId="77777777" w:rsidTr="00A06A38">
        <w:tc>
          <w:tcPr>
            <w:tcW w:w="991" w:type="dxa"/>
            <w:vAlign w:val="center"/>
          </w:tcPr>
          <w:p w14:paraId="049A7E58" w14:textId="34C6AF74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2024</w:t>
            </w:r>
          </w:p>
        </w:tc>
        <w:tc>
          <w:tcPr>
            <w:tcW w:w="2417" w:type="dxa"/>
            <w:vAlign w:val="center"/>
          </w:tcPr>
          <w:p w14:paraId="35EDA7B9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417" w:type="dxa"/>
            <w:vAlign w:val="center"/>
          </w:tcPr>
          <w:p w14:paraId="79482F0F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417" w:type="dxa"/>
            <w:vAlign w:val="center"/>
          </w:tcPr>
          <w:p w14:paraId="61423DE5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154" w:type="dxa"/>
            <w:vAlign w:val="center"/>
          </w:tcPr>
          <w:p w14:paraId="454D6650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A06A38" w14:paraId="3D275B60" w14:textId="77777777" w:rsidTr="00A06A38">
        <w:tc>
          <w:tcPr>
            <w:tcW w:w="8242" w:type="dxa"/>
            <w:gridSpan w:val="4"/>
            <w:vAlign w:val="center"/>
          </w:tcPr>
          <w:p w14:paraId="76906594" w14:textId="28B51709" w:rsidR="00A06A38" w:rsidRPr="00A06A38" w:rsidRDefault="00A06A38" w:rsidP="00A06A38">
            <w:pPr>
              <w:tabs>
                <w:tab w:val="left" w:pos="5954"/>
              </w:tabs>
              <w:spacing w:line="276" w:lineRule="auto"/>
              <w:jc w:val="right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06A38">
              <w:rPr>
                <w:rFonts w:ascii="Poppins" w:hAnsi="Poppins" w:cs="Poppins"/>
                <w:b/>
                <w:bCs/>
                <w:sz w:val="20"/>
                <w:szCs w:val="20"/>
              </w:rPr>
              <w:t>Átlag (GJ/2 év)</w:t>
            </w:r>
          </w:p>
        </w:tc>
        <w:tc>
          <w:tcPr>
            <w:tcW w:w="1154" w:type="dxa"/>
            <w:vAlign w:val="center"/>
          </w:tcPr>
          <w:p w14:paraId="1C95E2B8" w14:textId="77777777" w:rsidR="00A06A38" w:rsidRDefault="00A06A38" w:rsidP="00A06A38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</w:tbl>
    <w:p w14:paraId="0FCA68BC" w14:textId="472EE8D9" w:rsidR="004F2F43" w:rsidRDefault="004F2F43" w:rsidP="00A06A38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sz w:val="20"/>
          <w:szCs w:val="20"/>
        </w:rPr>
      </w:pPr>
    </w:p>
    <w:p w14:paraId="6DA794C3" w14:textId="77777777" w:rsidR="004F2F43" w:rsidRDefault="004F2F43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23"/>
        <w:gridCol w:w="3659"/>
        <w:gridCol w:w="3660"/>
        <w:gridCol w:w="1154"/>
      </w:tblGrid>
      <w:tr w:rsidR="004F2F43" w14:paraId="7E1C2C47" w14:textId="77777777" w:rsidTr="004F2F43">
        <w:tc>
          <w:tcPr>
            <w:tcW w:w="923" w:type="dxa"/>
            <w:vAlign w:val="center"/>
          </w:tcPr>
          <w:p w14:paraId="193C1C7E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lastRenderedPageBreak/>
              <w:t>Év</w:t>
            </w:r>
          </w:p>
        </w:tc>
        <w:tc>
          <w:tcPr>
            <w:tcW w:w="3659" w:type="dxa"/>
            <w:vAlign w:val="center"/>
          </w:tcPr>
          <w:p w14:paraId="02DC702F" w14:textId="77777777" w:rsidR="004F2F43" w:rsidRPr="00A06A38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Energetikai szakreferns szolgáltatási szerződés/megrendelés</w:t>
            </w:r>
          </w:p>
          <w:p w14:paraId="3E349BC3" w14:textId="5DC87478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(db/év)</w:t>
            </w:r>
          </w:p>
        </w:tc>
        <w:tc>
          <w:tcPr>
            <w:tcW w:w="3660" w:type="dxa"/>
            <w:vAlign w:val="center"/>
          </w:tcPr>
          <w:p w14:paraId="18880082" w14:textId="77777777" w:rsidR="004F2F43" w:rsidRPr="00A06A38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Energetikai audit szolgáltatási szerződés/megrendelés</w:t>
            </w:r>
          </w:p>
          <w:p w14:paraId="3488299C" w14:textId="77777777" w:rsidR="004F2F43" w:rsidRPr="00A06A38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(nagyvállalati energetikai audit, energetikai TAO igazolás, ISO50001 bevezetés, energetikai tanácsadói szolgáltatás)</w:t>
            </w:r>
          </w:p>
          <w:p w14:paraId="688C27BF" w14:textId="66B109DB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(db/év)</w:t>
            </w:r>
          </w:p>
        </w:tc>
        <w:tc>
          <w:tcPr>
            <w:tcW w:w="1154" w:type="dxa"/>
            <w:vAlign w:val="center"/>
          </w:tcPr>
          <w:p w14:paraId="63DDB622" w14:textId="77777777" w:rsidR="004F2F43" w:rsidRPr="00A06A38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Összesen</w:t>
            </w:r>
          </w:p>
          <w:p w14:paraId="4BA117D5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(GJ/év)</w:t>
            </w:r>
          </w:p>
        </w:tc>
      </w:tr>
      <w:tr w:rsidR="004F2F43" w14:paraId="22855DF4" w14:textId="77777777" w:rsidTr="004F2F43">
        <w:tc>
          <w:tcPr>
            <w:tcW w:w="923" w:type="dxa"/>
            <w:vAlign w:val="center"/>
          </w:tcPr>
          <w:p w14:paraId="19DBA132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2023</w:t>
            </w:r>
          </w:p>
        </w:tc>
        <w:tc>
          <w:tcPr>
            <w:tcW w:w="3659" w:type="dxa"/>
            <w:vAlign w:val="center"/>
          </w:tcPr>
          <w:p w14:paraId="19C3C951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3660" w:type="dxa"/>
            <w:vAlign w:val="center"/>
          </w:tcPr>
          <w:p w14:paraId="62AF00B7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154" w:type="dxa"/>
            <w:vAlign w:val="center"/>
          </w:tcPr>
          <w:p w14:paraId="6EBB4CFC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4F2F43" w14:paraId="6C724199" w14:textId="77777777" w:rsidTr="004F2F43">
        <w:tc>
          <w:tcPr>
            <w:tcW w:w="923" w:type="dxa"/>
            <w:vAlign w:val="center"/>
          </w:tcPr>
          <w:p w14:paraId="71721D99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  <w:r w:rsidRPr="00A06A38">
              <w:rPr>
                <w:rFonts w:ascii="Poppins" w:hAnsi="Poppins" w:cs="Poppins"/>
                <w:sz w:val="20"/>
                <w:szCs w:val="20"/>
              </w:rPr>
              <w:t>2024</w:t>
            </w:r>
          </w:p>
        </w:tc>
        <w:tc>
          <w:tcPr>
            <w:tcW w:w="3659" w:type="dxa"/>
            <w:vAlign w:val="center"/>
          </w:tcPr>
          <w:p w14:paraId="41E66D1E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3660" w:type="dxa"/>
            <w:vAlign w:val="center"/>
          </w:tcPr>
          <w:p w14:paraId="34FB9989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1154" w:type="dxa"/>
            <w:vAlign w:val="center"/>
          </w:tcPr>
          <w:p w14:paraId="333DFF27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4F2F43" w14:paraId="19463012" w14:textId="77777777" w:rsidTr="002956A2">
        <w:tc>
          <w:tcPr>
            <w:tcW w:w="8242" w:type="dxa"/>
            <w:gridSpan w:val="3"/>
            <w:vAlign w:val="center"/>
          </w:tcPr>
          <w:p w14:paraId="764B80E4" w14:textId="77777777" w:rsidR="004F2F43" w:rsidRPr="00A06A38" w:rsidRDefault="004F2F43" w:rsidP="004F2F43">
            <w:pPr>
              <w:tabs>
                <w:tab w:val="left" w:pos="5954"/>
              </w:tabs>
              <w:spacing w:line="276" w:lineRule="auto"/>
              <w:jc w:val="right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06A38">
              <w:rPr>
                <w:rFonts w:ascii="Poppins" w:hAnsi="Poppins" w:cs="Poppins"/>
                <w:b/>
                <w:bCs/>
                <w:sz w:val="20"/>
                <w:szCs w:val="20"/>
              </w:rPr>
              <w:t>Átlag (GJ/2 év)</w:t>
            </w:r>
          </w:p>
        </w:tc>
        <w:tc>
          <w:tcPr>
            <w:tcW w:w="1154" w:type="dxa"/>
            <w:vAlign w:val="center"/>
          </w:tcPr>
          <w:p w14:paraId="499CA3D6" w14:textId="77777777" w:rsidR="004F2F43" w:rsidRDefault="004F2F43" w:rsidP="004F2F43">
            <w:pPr>
              <w:tabs>
                <w:tab w:val="left" w:pos="5954"/>
              </w:tabs>
              <w:spacing w:line="276" w:lineRule="auto"/>
              <w:jc w:val="center"/>
              <w:rPr>
                <w:rFonts w:ascii="Poppins" w:hAnsi="Poppins" w:cs="Poppins"/>
                <w:sz w:val="20"/>
                <w:szCs w:val="20"/>
              </w:rPr>
            </w:pPr>
          </w:p>
        </w:tc>
      </w:tr>
    </w:tbl>
    <w:p w14:paraId="07908712" w14:textId="77777777" w:rsidR="004F2F43" w:rsidRDefault="004F2F43" w:rsidP="00A06A38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sz w:val="20"/>
          <w:szCs w:val="20"/>
        </w:rPr>
      </w:pPr>
    </w:p>
    <w:p w14:paraId="2A7221A9" w14:textId="10CDF193" w:rsidR="001532ED" w:rsidRDefault="00A06A38" w:rsidP="00A06A38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sz w:val="20"/>
          <w:szCs w:val="20"/>
        </w:rPr>
      </w:pPr>
      <w:r w:rsidRPr="00A06A38">
        <w:rPr>
          <w:rFonts w:ascii="Poppins" w:hAnsi="Poppins" w:cs="Poppins"/>
          <w:sz w:val="20"/>
          <w:szCs w:val="20"/>
        </w:rPr>
        <w:t>Kelt: Budapest, 2025. ……………………….</w:t>
      </w:r>
    </w:p>
    <w:p w14:paraId="3A8696C4" w14:textId="77777777" w:rsidR="004F2F43" w:rsidRPr="00AE737F" w:rsidRDefault="004F2F43" w:rsidP="004F2F43">
      <w:pPr>
        <w:spacing w:after="120" w:line="276" w:lineRule="auto"/>
        <w:jc w:val="center"/>
        <w:rPr>
          <w:rFonts w:ascii="Poppins" w:hAnsi="Poppins" w:cs="Poppins"/>
          <w:b/>
          <w:color w:val="000000" w:themeColor="text1"/>
          <w:sz w:val="20"/>
          <w:szCs w:val="20"/>
        </w:rPr>
      </w:pP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</w:p>
    <w:p w14:paraId="5852A6B5" w14:textId="77777777" w:rsidR="004F2F43" w:rsidRPr="00AE737F" w:rsidRDefault="004F2F43" w:rsidP="004F2F43">
      <w:pPr>
        <w:spacing w:after="0" w:line="276" w:lineRule="auto"/>
        <w:jc w:val="center"/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</w:pP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</w:p>
    <w:p w14:paraId="75D24EDC" w14:textId="77777777" w:rsidR="004F2F43" w:rsidRPr="00AE737F" w:rsidRDefault="004F2F43" w:rsidP="004F2F43">
      <w:pPr>
        <w:spacing w:after="0" w:line="276" w:lineRule="auto"/>
        <w:jc w:val="center"/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</w:pP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cégjegyzésre jogosult 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220BD211" w14:textId="701794DD" w:rsidR="004F2F43" w:rsidRPr="00E95A48" w:rsidRDefault="004F2F43" w:rsidP="004F2F43">
      <w:pPr>
        <w:spacing w:line="360" w:lineRule="auto"/>
        <w:jc w:val="center"/>
        <w:rPr>
          <w:rFonts w:ascii="Poppins" w:hAnsi="Poppins" w:cs="Poppins"/>
          <w:sz w:val="20"/>
          <w:szCs w:val="20"/>
        </w:rPr>
      </w:pP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cégjegyzésre jogosult 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sectPr w:rsidR="004F2F43" w:rsidRPr="00E95A48" w:rsidSect="00E843B6">
      <w:headerReference w:type="default" r:id="rId11"/>
      <w:footerReference w:type="default" r:id="rId12"/>
      <w:type w:val="continuous"/>
      <w:pgSz w:w="12240" w:h="15840"/>
      <w:pgMar w:top="1800" w:right="1417" w:bottom="1417" w:left="1417" w:header="192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B0824" w14:textId="77777777" w:rsidR="002A094D" w:rsidRDefault="002A094D" w:rsidP="006F4D6E">
      <w:pPr>
        <w:spacing w:after="0" w:line="240" w:lineRule="auto"/>
      </w:pPr>
      <w:r>
        <w:separator/>
      </w:r>
    </w:p>
  </w:endnote>
  <w:endnote w:type="continuationSeparator" w:id="0">
    <w:p w14:paraId="1D65CCA5" w14:textId="77777777" w:rsidR="002A094D" w:rsidRDefault="002A094D" w:rsidP="006F4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charset w:val="EE"/>
    <w:family w:val="auto"/>
    <w:pitch w:val="variable"/>
    <w:sig w:usb0="00008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91963" w14:textId="77777777" w:rsidR="00E95A48" w:rsidRDefault="00E95A48">
    <w:pPr>
      <w:pStyle w:val="llb"/>
    </w:pP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CD1BF08" wp14:editId="159A9D28">
              <wp:simplePos x="0" y="0"/>
              <wp:positionH relativeFrom="page">
                <wp:align>right</wp:align>
              </wp:positionH>
              <wp:positionV relativeFrom="paragraph">
                <wp:posOffset>-117764</wp:posOffset>
              </wp:positionV>
              <wp:extent cx="7772400" cy="740410"/>
              <wp:effectExtent l="0" t="0" r="0" b="2540"/>
              <wp:wrapNone/>
              <wp:docPr id="1356987525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740410"/>
                        <a:chOff x="0" y="0"/>
                        <a:chExt cx="7772400" cy="740410"/>
                      </a:xfrm>
                    </wpg:grpSpPr>
                    <wpg:grpSp>
                      <wpg:cNvPr id="872897969" name="Group 3"/>
                      <wpg:cNvGrpSpPr/>
                      <wpg:grpSpPr>
                        <a:xfrm>
                          <a:off x="0" y="0"/>
                          <a:ext cx="7772400" cy="740410"/>
                          <a:chOff x="0" y="228454"/>
                          <a:chExt cx="7769860" cy="740193"/>
                        </a:xfrm>
                      </wpg:grpSpPr>
                      <wps:wsp>
                        <wps:cNvPr id="988845623" name="Rectangle 1"/>
                        <wps:cNvSpPr/>
                        <wps:spPr>
                          <a:xfrm>
                            <a:off x="0" y="228454"/>
                            <a:ext cx="7769860" cy="73649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7115211" name="Graphic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rcRect l="15438" t="96264" r="37700"/>
                          <a:stretch/>
                        </pic:blipFill>
                        <pic:spPr bwMode="auto">
                          <a:xfrm rot="10800000">
                            <a:off x="0" y="489857"/>
                            <a:ext cx="6010910" cy="47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s:wsp>
                      <wps:cNvPr id="1116430526" name="Text Box 4"/>
                      <wps:cNvSpPr txBox="1"/>
                      <wps:spPr>
                        <a:xfrm>
                          <a:off x="5479473" y="277090"/>
                          <a:ext cx="1792224" cy="310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D0534" w14:textId="77777777" w:rsidR="00E95A48" w:rsidRPr="00AE737F" w:rsidRDefault="00E95A48" w:rsidP="006F4D6E">
                            <w:pPr>
                              <w:tabs>
                                <w:tab w:val="left" w:pos="810"/>
                              </w:tabs>
                              <w:spacing w:line="360" w:lineRule="auto"/>
                              <w:ind w:left="810"/>
                              <w:jc w:val="right"/>
                              <w:rPr>
                                <w:rFonts w:ascii="Poppins" w:hAnsi="Poppins" w:cs="Poppins"/>
                                <w:b/>
                                <w:bCs/>
                                <w:color w:val="028387"/>
                                <w:sz w:val="20"/>
                                <w:szCs w:val="20"/>
                              </w:rPr>
                            </w:pPr>
                            <w:r w:rsidRPr="00AE737F">
                              <w:rPr>
                                <w:rFonts w:ascii="Poppins" w:hAnsi="Poppins" w:cs="Poppins"/>
                                <w:b/>
                                <w:bCs/>
                                <w:color w:val="028387"/>
                                <w:sz w:val="20"/>
                                <w:szCs w:val="20"/>
                              </w:rPr>
                              <w:t>www.easz.hu</w:t>
                            </w:r>
                          </w:p>
                          <w:p w14:paraId="61DD7547" w14:textId="77777777" w:rsidR="00E95A48" w:rsidRPr="005D6E05" w:rsidRDefault="00E95A48" w:rsidP="006F4D6E">
                            <w:pPr>
                              <w:jc w:val="right"/>
                              <w:rPr>
                                <w:b/>
                                <w:bCs/>
                                <w:color w:val="02838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CD1BF08" id="Group 1" o:spid="_x0000_s1026" style="position:absolute;margin-left:560.8pt;margin-top:-9.25pt;width:612pt;height:58.3pt;z-index:251658240;mso-position-horizontal:right;mso-position-horizontal-relative:page" coordsize="77724,74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">
              <v:group id="Group 3" o:spid="_x0000_s1027" style="position:absolute;width:77724;height:7404" coordorigin=",2284" coordsize="77698,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">
                <v:rect id="Rectangle 1" o:spid="_x0000_s1028" style="position:absolute;top:2284;width:77698;height:7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" fillcolor="#f2f2f2 [305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9" type="#_x0000_t75" style="position:absolute;top:4898;width:60109;height:478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">
                  <v:imagedata r:id="rId3" o:title="" croptop="63088f" cropleft="10117f" cropright="24707f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54794;top:2770;width:17922;height:3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" filled="f" stroked="f" strokeweight=".5pt">
                <v:textbox>
                  <w:txbxContent>
                    <w:p w14:paraId="4B9D0534" w14:textId="77777777" w:rsidR="00E95A48" w:rsidRPr="00AE737F" w:rsidRDefault="00E95A48" w:rsidP="006F4D6E">
                      <w:pPr>
                        <w:tabs>
                          <w:tab w:val="left" w:pos="810"/>
                        </w:tabs>
                        <w:spacing w:line="360" w:lineRule="auto"/>
                        <w:ind w:left="810"/>
                        <w:jc w:val="right"/>
                        <w:rPr>
                          <w:rFonts w:ascii="Poppins" w:hAnsi="Poppins" w:cs="Poppins"/>
                          <w:b/>
                          <w:bCs/>
                          <w:color w:val="028387"/>
                          <w:sz w:val="20"/>
                          <w:szCs w:val="20"/>
                        </w:rPr>
                      </w:pPr>
                      <w:r w:rsidRPr="00AE737F">
                        <w:rPr>
                          <w:rFonts w:ascii="Poppins" w:hAnsi="Poppins" w:cs="Poppins"/>
                          <w:b/>
                          <w:bCs/>
                          <w:color w:val="028387"/>
                          <w:sz w:val="20"/>
                          <w:szCs w:val="20"/>
                        </w:rPr>
                        <w:t>www.easz.hu</w:t>
                      </w:r>
                    </w:p>
                    <w:p w14:paraId="61DD7547" w14:textId="77777777" w:rsidR="00E95A48" w:rsidRPr="005D6E05" w:rsidRDefault="00E95A48" w:rsidP="006F4D6E">
                      <w:pPr>
                        <w:jc w:val="right"/>
                        <w:rPr>
                          <w:b/>
                          <w:bCs/>
                          <w:color w:val="028387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25D7C" w14:textId="77777777" w:rsidR="002A094D" w:rsidRDefault="002A094D" w:rsidP="006F4D6E">
      <w:pPr>
        <w:spacing w:after="0" w:line="240" w:lineRule="auto"/>
      </w:pPr>
      <w:r>
        <w:separator/>
      </w:r>
    </w:p>
  </w:footnote>
  <w:footnote w:type="continuationSeparator" w:id="0">
    <w:p w14:paraId="1E50519A" w14:textId="77777777" w:rsidR="002A094D" w:rsidRDefault="002A094D" w:rsidP="006F4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76893" w14:textId="77777777" w:rsidR="00E95A48" w:rsidRDefault="00E95A48">
    <w:pPr>
      <w:pStyle w:val="lfej"/>
    </w:pPr>
    <w:r>
      <w:rPr>
        <w:rFonts w:ascii="Arial" w:hAnsi="Arial" w:cs="Arial"/>
        <w:b/>
        <w:bCs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27A585" wp14:editId="5905B927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298448"/>
              <wp:effectExtent l="0" t="0" r="0" b="0"/>
              <wp:wrapNone/>
              <wp:docPr id="186342791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298448"/>
                        <a:chOff x="0" y="0"/>
                        <a:chExt cx="7769860" cy="1294765"/>
                      </a:xfrm>
                    </wpg:grpSpPr>
                    <wps:wsp>
                      <wps:cNvPr id="336143041" name="Rectangle 1"/>
                      <wps:cNvSpPr/>
                      <wps:spPr>
                        <a:xfrm>
                          <a:off x="0" y="0"/>
                          <a:ext cx="7769860" cy="965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720372" name="Graphic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4500" y="88900"/>
                          <a:ext cx="1738630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32613036" name="Graphic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 l="15438" t="89902" r="37700"/>
                        <a:stretch/>
                      </pic:blipFill>
                      <pic:spPr bwMode="auto">
                        <a:xfrm>
                          <a:off x="1758950" y="0"/>
                          <a:ext cx="6010910" cy="1294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35B24E" id="Group 2" o:spid="_x0000_s1026" style="position:absolute;margin-left:560.8pt;margin-top:0;width:612pt;height:102.25pt;z-index:251663360;mso-position-horizontal:right;mso-position-horizontal-relative:page;mso-position-vertical:top;mso-position-vertical-relative:page;mso-width-relative:margin;mso-height-relative:margin" coordsize="77698,129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">
              <v:rect id="Rectangle 1" o:spid="_x0000_s1027" style="position:absolute;width:77698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" o:spid="_x0000_s1028" type="#_x0000_t75" style="position:absolute;left:4445;top:889;width:17386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">
                <v:imagedata r:id="rId5" o:title=""/>
              </v:shape>
              <v:shape id="Graphic 1" o:spid="_x0000_s1029" type="#_x0000_t75" style="position:absolute;left:17589;width:60109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">
                <v:imagedata r:id="rId6" o:title="" croptop="58918f" cropleft="10117f" cropright="24707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33281"/>
    <w:multiLevelType w:val="hybridMultilevel"/>
    <w:tmpl w:val="EFE01A4C"/>
    <w:lvl w:ilvl="0" w:tplc="05C2245A">
      <w:numFmt w:val="bullet"/>
      <w:lvlText w:val="-"/>
      <w:lvlJc w:val="left"/>
      <w:pPr>
        <w:ind w:left="1068" w:hanging="708"/>
      </w:pPr>
      <w:rPr>
        <w:rFonts w:ascii="Poppins" w:eastAsiaTheme="minorHAnsi" w:hAnsi="Poppins" w:cs="Poppin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467AE"/>
    <w:multiLevelType w:val="multilevel"/>
    <w:tmpl w:val="86A4D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BC13F15"/>
    <w:multiLevelType w:val="hybridMultilevel"/>
    <w:tmpl w:val="893E8942"/>
    <w:lvl w:ilvl="0" w:tplc="60787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38591A"/>
    <w:multiLevelType w:val="hybridMultilevel"/>
    <w:tmpl w:val="0ACEF0EA"/>
    <w:lvl w:ilvl="0" w:tplc="60787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5662DD"/>
    <w:multiLevelType w:val="hybridMultilevel"/>
    <w:tmpl w:val="780A8AF2"/>
    <w:lvl w:ilvl="0" w:tplc="D06E9EB0">
      <w:numFmt w:val="bullet"/>
      <w:lvlText w:val="-"/>
      <w:lvlJc w:val="left"/>
      <w:pPr>
        <w:ind w:left="1068" w:hanging="708"/>
      </w:pPr>
      <w:rPr>
        <w:rFonts w:ascii="Poppins" w:eastAsiaTheme="minorHAnsi" w:hAnsi="Poppins" w:cs="Poppin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572783">
    <w:abstractNumId w:val="1"/>
  </w:num>
  <w:num w:numId="2" w16cid:durableId="922881795">
    <w:abstractNumId w:val="2"/>
  </w:num>
  <w:num w:numId="3" w16cid:durableId="955912085">
    <w:abstractNumId w:val="4"/>
  </w:num>
  <w:num w:numId="4" w16cid:durableId="1020273925">
    <w:abstractNumId w:val="3"/>
  </w:num>
  <w:num w:numId="5" w16cid:durableId="1348017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37F"/>
    <w:rsid w:val="0000393D"/>
    <w:rsid w:val="000A7FEB"/>
    <w:rsid w:val="001532ED"/>
    <w:rsid w:val="002002EA"/>
    <w:rsid w:val="00231950"/>
    <w:rsid w:val="00270AAF"/>
    <w:rsid w:val="002A094D"/>
    <w:rsid w:val="00307BAB"/>
    <w:rsid w:val="003705C4"/>
    <w:rsid w:val="00394239"/>
    <w:rsid w:val="003B272F"/>
    <w:rsid w:val="0041392B"/>
    <w:rsid w:val="004A56A8"/>
    <w:rsid w:val="004F2F43"/>
    <w:rsid w:val="005D6E05"/>
    <w:rsid w:val="006A014E"/>
    <w:rsid w:val="006F4D6E"/>
    <w:rsid w:val="0072312C"/>
    <w:rsid w:val="00892D93"/>
    <w:rsid w:val="008D197D"/>
    <w:rsid w:val="009A52BE"/>
    <w:rsid w:val="00A06A38"/>
    <w:rsid w:val="00A941C0"/>
    <w:rsid w:val="00AA23EA"/>
    <w:rsid w:val="00AB55F6"/>
    <w:rsid w:val="00AC6040"/>
    <w:rsid w:val="00AE737F"/>
    <w:rsid w:val="00C84745"/>
    <w:rsid w:val="00CA6806"/>
    <w:rsid w:val="00CF2023"/>
    <w:rsid w:val="00E843B6"/>
    <w:rsid w:val="00E9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1397C"/>
  <w15:chartTrackingRefBased/>
  <w15:docId w15:val="{60A0D8CC-14A8-4086-8E55-FEFD92AFF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139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139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139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139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139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139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139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139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139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139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139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139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1392B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1392B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1392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1392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1392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1392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139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139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139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139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139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1392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1392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1392B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139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1392B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1392B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41392B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1392B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6F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F4D6E"/>
  </w:style>
  <w:style w:type="paragraph" w:styleId="llb">
    <w:name w:val="footer"/>
    <w:basedOn w:val="Norml"/>
    <w:link w:val="llbChar"/>
    <w:uiPriority w:val="99"/>
    <w:unhideWhenUsed/>
    <w:rsid w:val="006F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F4D6E"/>
  </w:style>
  <w:style w:type="table" w:styleId="Rcsostblzat">
    <w:name w:val="Table Grid"/>
    <w:basedOn w:val="Normltblzat"/>
    <w:uiPriority w:val="39"/>
    <w:rsid w:val="00E95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ll&#233;rt%20P&#233;ter\Downloads\EASZ_levelpapir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rt xmlns="6d769e3e-3c2e-4ee4-a3d0-3ad7e7606105" xsi:nil="true"/>
    <RiportStatus xmlns="6d769e3e-3c2e-4ee4-a3d0-3ad7e7606105">check</RiportStatus>
    <lcf76f155ced4ddcb4097134ff3c332f xmlns="6d769e3e-3c2e-4ee4-a3d0-3ad7e7606105">
      <Terms xmlns="http://schemas.microsoft.com/office/infopath/2007/PartnerControls"/>
    </lcf76f155ced4ddcb4097134ff3c332f>
    <TaxCatchAll xmlns="4a5f9e41-26f6-4f7b-a8d7-a68bbf36187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C63AF473D87F84B8F9DF88A85180580" ma:contentTypeVersion="25" ma:contentTypeDescription="Új dokumentum létrehozása." ma:contentTypeScope="" ma:versionID="aeebc32f11071db2eab31314d0a15ef3">
  <xsd:schema xmlns:xsd="http://www.w3.org/2001/XMLSchema" xmlns:xs="http://www.w3.org/2001/XMLSchema" xmlns:p="http://schemas.microsoft.com/office/2006/metadata/properties" xmlns:ns2="6d769e3e-3c2e-4ee4-a3d0-3ad7e7606105" xmlns:ns3="4a5f9e41-26f6-4f7b-a8d7-a68bbf361878" targetNamespace="http://schemas.microsoft.com/office/2006/metadata/properties" ma:root="true" ma:fieldsID="787ea1df0741506a3637e972dd2a85ff" ns2:_="" ns3:_="">
    <xsd:import namespace="6d769e3e-3c2e-4ee4-a3d0-3ad7e7606105"/>
    <xsd:import namespace="4a5f9e41-26f6-4f7b-a8d7-a68bbf3618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RiportStatus" minOccurs="0"/>
                <xsd:element ref="ns2:Zr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9e3e-3c2e-4ee4-a3d0-3ad7e76061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0b4b08ab-7a4f-4f3b-8567-aad3ded0d8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iportStatus" ma:index="24" nillable="true" ma:displayName="RiportStatus" ma:default="check" ma:format="RadioButtons" ma:internalName="RiportStatus">
      <xsd:simpleType>
        <xsd:restriction base="dms:Choice">
          <xsd:enumeration value="check"/>
          <xsd:enumeration value="ready"/>
        </xsd:restriction>
      </xsd:simpleType>
    </xsd:element>
    <xsd:element name="Zrt" ma:index="25" nillable="true" ma:displayName="Zrt" ma:format="Dropdown" ma:internalName="Zrt">
      <xsd:simpleType>
        <xsd:restriction base="dms:Choice">
          <xsd:enumeration value="Energy360"/>
          <xsd:enumeration value="GESM"/>
          <xsd:enumeration value="Creaware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f9e41-26f6-4f7b-a8d7-a68bbf3618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2a815c-c25f-4e12-b5d3-9f885696f75b}" ma:internalName="TaxCatchAll" ma:showField="CatchAllData" ma:web="4a5f9e41-26f6-4f7b-a8d7-a68bbf3618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B7D3CA-9FB1-4401-B79D-B5EB7198AE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F69C12-8D02-4A6F-9A30-03DE50B24CE7}">
  <ds:schemaRefs>
    <ds:schemaRef ds:uri="http://schemas.microsoft.com/office/2006/metadata/properties"/>
    <ds:schemaRef ds:uri="http://schemas.microsoft.com/office/infopath/2007/PartnerControls"/>
    <ds:schemaRef ds:uri="6d769e3e-3c2e-4ee4-a3d0-3ad7e7606105"/>
    <ds:schemaRef ds:uri="4a5f9e41-26f6-4f7b-a8d7-a68bbf361878"/>
  </ds:schemaRefs>
</ds:datastoreItem>
</file>

<file path=customXml/itemProps3.xml><?xml version="1.0" encoding="utf-8"?>
<ds:datastoreItem xmlns:ds="http://schemas.openxmlformats.org/officeDocument/2006/customXml" ds:itemID="{65CAAD2C-96F1-4B9D-A3B5-5C17450D66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6271EE-35D8-46D3-A014-DCF7D83575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769e3e-3c2e-4ee4-a3d0-3ad7e7606105"/>
    <ds:schemaRef ds:uri="4a5f9e41-26f6-4f7b-a8d7-a68bbf3618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EASZ_levelpapir_template</Template>
  <TotalTime>111</TotalTime>
  <Pages>7</Pages>
  <Words>718</Words>
  <Characters>4959</Characters>
  <Application>Microsoft Office Word</Application>
  <DocSecurity>0</DocSecurity>
  <Lines>41</Lines>
  <Paragraphs>11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</dc:creator>
  <cp:keywords/>
  <dc:description/>
  <cp:lastModifiedBy>AP</cp:lastModifiedBy>
  <cp:revision>6</cp:revision>
  <dcterms:created xsi:type="dcterms:W3CDTF">2025-05-12T09:30:00Z</dcterms:created>
  <dcterms:modified xsi:type="dcterms:W3CDTF">2025-05-14T08:56:00Z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0x010100EC63AF473D87F84B8F9DF88A85180580</vt:lpwstr>
  </property>
</Properties>
</file>